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C237E" w:rsidRDefault="00BC237E" w:rsidP="00771DAD">
      <w:pPr>
        <w:pBdr>
          <w:bottom w:val="single" w:sz="6" w:space="1" w:color="auto"/>
        </w:pBdr>
        <w:spacing w:line="360" w:lineRule="auto"/>
        <w:ind w:left="706" w:hanging="706"/>
        <w:jc w:val="both"/>
        <w:rPr>
          <w:rFonts w:hint="cs"/>
          <w:b/>
          <w:bCs/>
          <w:sz w:val="24"/>
        </w:rPr>
      </w:pPr>
    </w:p>
    <w:p w:rsidR="007C01E9" w:rsidRDefault="007C01E9" w:rsidP="00771DAD">
      <w:pPr>
        <w:pBdr>
          <w:bottom w:val="single" w:sz="6" w:space="1" w:color="auto"/>
        </w:pBdr>
        <w:spacing w:line="360" w:lineRule="auto"/>
        <w:ind w:left="706" w:hanging="706"/>
        <w:jc w:val="both"/>
        <w:rPr>
          <w:sz w:val="24"/>
          <w:rtl/>
        </w:rPr>
      </w:pPr>
      <w:r w:rsidRPr="000D2ECD">
        <w:rPr>
          <w:rFonts w:hint="cs"/>
          <w:b/>
          <w:bCs/>
          <w:sz w:val="24"/>
          <w:rtl/>
        </w:rPr>
        <w:t>חלות</w:t>
      </w:r>
      <w:r w:rsidR="00124E23">
        <w:rPr>
          <w:rFonts w:hint="cs"/>
          <w:b/>
          <w:bCs/>
          <w:sz w:val="24"/>
          <w:rtl/>
        </w:rPr>
        <w:t xml:space="preserve"> לביצוע</w:t>
      </w:r>
      <w:r w:rsidRPr="000D2ECD">
        <w:rPr>
          <w:rFonts w:hint="cs"/>
          <w:b/>
          <w:bCs/>
          <w:sz w:val="24"/>
          <w:rtl/>
        </w:rPr>
        <w:t>:</w:t>
      </w:r>
      <w:r w:rsidR="007A485A" w:rsidRPr="000D2ECD">
        <w:rPr>
          <w:rFonts w:hint="cs"/>
          <w:sz w:val="24"/>
          <w:rtl/>
        </w:rPr>
        <w:t xml:space="preserve"> </w:t>
      </w:r>
      <w:r w:rsidR="00771DAD">
        <w:rPr>
          <w:rFonts w:hint="cs"/>
          <w:sz w:val="24"/>
          <w:rtl/>
        </w:rPr>
        <w:t xml:space="preserve">מנהלי משאבי אנוש במוסדות, </w:t>
      </w:r>
      <w:r w:rsidR="00E44996">
        <w:rPr>
          <w:rFonts w:hint="cs"/>
          <w:sz w:val="24"/>
          <w:rtl/>
        </w:rPr>
        <w:t xml:space="preserve">מנהלי כספים במוסדות, </w:t>
      </w:r>
      <w:r w:rsidR="00771DAD">
        <w:rPr>
          <w:rFonts w:hint="cs"/>
          <w:sz w:val="24"/>
          <w:rtl/>
        </w:rPr>
        <w:t xml:space="preserve">מנהלי רכש במוסדות, </w:t>
      </w:r>
      <w:r w:rsidR="00771DAD">
        <w:rPr>
          <w:sz w:val="24"/>
          <w:rtl/>
        </w:rPr>
        <w:t>מנהלי רוקחות בבתי חולים, רוקחים</w:t>
      </w:r>
      <w:r w:rsidR="00771DAD">
        <w:rPr>
          <w:rFonts w:hint="cs"/>
          <w:sz w:val="24"/>
          <w:rtl/>
        </w:rPr>
        <w:t xml:space="preserve"> </w:t>
      </w:r>
      <w:r w:rsidR="00771DAD" w:rsidRPr="00771DAD">
        <w:rPr>
          <w:sz w:val="24"/>
          <w:rtl/>
        </w:rPr>
        <w:t>מחוזיים, מנהלי מנהלות, מנהלי מרפאות במחוזות, מנהלי בתי מרקחת ורוקחים במחוזות, רופאים גמלאי הכללית</w:t>
      </w:r>
    </w:p>
    <w:p w:rsidR="00EC1DAA" w:rsidRPr="000D2ECD" w:rsidRDefault="00EC1DAA" w:rsidP="00EC1DAA">
      <w:pPr>
        <w:spacing w:line="360" w:lineRule="auto"/>
        <w:ind w:left="363"/>
        <w:contextualSpacing/>
        <w:jc w:val="both"/>
        <w:rPr>
          <w:color w:val="000000"/>
          <w:sz w:val="24"/>
          <w:u w:val="single"/>
          <w:rtl/>
        </w:rPr>
      </w:pPr>
    </w:p>
    <w:p w:rsidR="00717613" w:rsidRPr="000D2ECD" w:rsidRDefault="00717613" w:rsidP="00410788">
      <w:pPr>
        <w:pBdr>
          <w:bottom w:val="single" w:sz="6" w:space="1" w:color="auto"/>
        </w:pBdr>
        <w:spacing w:line="360" w:lineRule="auto"/>
        <w:jc w:val="center"/>
        <w:rPr>
          <w:b/>
          <w:bCs/>
          <w:color w:val="FF0000"/>
          <w:sz w:val="24"/>
          <w:rtl/>
        </w:rPr>
      </w:pPr>
      <w:r w:rsidRPr="000D2ECD">
        <w:rPr>
          <w:b/>
          <w:bCs/>
          <w:color w:val="FF0000"/>
          <w:sz w:val="24"/>
          <w:rtl/>
        </w:rPr>
        <w:t>הנחיה זו מעדכנת ומחליפה הנחי</w:t>
      </w:r>
      <w:r w:rsidRPr="000D2ECD">
        <w:rPr>
          <w:rFonts w:hint="cs"/>
          <w:b/>
          <w:bCs/>
          <w:color w:val="FF0000"/>
          <w:sz w:val="24"/>
          <w:rtl/>
        </w:rPr>
        <w:t>ה קודמת</w:t>
      </w:r>
      <w:r w:rsidRPr="000D2ECD">
        <w:rPr>
          <w:b/>
          <w:bCs/>
          <w:color w:val="FF0000"/>
          <w:sz w:val="24"/>
          <w:rtl/>
        </w:rPr>
        <w:t xml:space="preserve"> שפורסמ</w:t>
      </w:r>
      <w:r w:rsidRPr="000D2ECD">
        <w:rPr>
          <w:rFonts w:hint="cs"/>
          <w:b/>
          <w:bCs/>
          <w:color w:val="FF0000"/>
          <w:sz w:val="24"/>
          <w:rtl/>
        </w:rPr>
        <w:t>ה</w:t>
      </w:r>
      <w:r w:rsidRPr="000D2ECD">
        <w:rPr>
          <w:b/>
          <w:bCs/>
          <w:color w:val="FF0000"/>
          <w:sz w:val="24"/>
          <w:rtl/>
        </w:rPr>
        <w:t xml:space="preserve"> בחוזר</w:t>
      </w:r>
      <w:r w:rsidRPr="000D2ECD">
        <w:rPr>
          <w:rFonts w:hint="cs"/>
          <w:b/>
          <w:bCs/>
          <w:color w:val="FF0000"/>
          <w:sz w:val="24"/>
          <w:rtl/>
        </w:rPr>
        <w:t xml:space="preserve"> מרוכז</w:t>
      </w:r>
      <w:r w:rsidRPr="000D2ECD">
        <w:rPr>
          <w:b/>
          <w:bCs/>
          <w:color w:val="FF0000"/>
          <w:sz w:val="24"/>
          <w:rtl/>
        </w:rPr>
        <w:t xml:space="preserve"> </w:t>
      </w:r>
      <w:r w:rsidR="00410788">
        <w:rPr>
          <w:rFonts w:hint="cs"/>
          <w:b/>
          <w:bCs/>
          <w:color w:val="FF0000"/>
          <w:sz w:val="24"/>
          <w:rtl/>
        </w:rPr>
        <w:t>1/2003</w:t>
      </w:r>
      <w:r w:rsidRPr="000D2ECD">
        <w:rPr>
          <w:rFonts w:hint="cs"/>
          <w:b/>
          <w:bCs/>
          <w:color w:val="FF0000"/>
          <w:sz w:val="24"/>
          <w:rtl/>
        </w:rPr>
        <w:t xml:space="preserve"> מיום </w:t>
      </w:r>
      <w:r w:rsidR="00410788">
        <w:rPr>
          <w:rFonts w:hint="cs"/>
          <w:b/>
          <w:bCs/>
          <w:color w:val="FF0000"/>
          <w:sz w:val="24"/>
          <w:rtl/>
        </w:rPr>
        <w:t>12/1/2003</w:t>
      </w:r>
    </w:p>
    <w:p w:rsidR="00DB7978" w:rsidRDefault="00DB7978" w:rsidP="00DB7978">
      <w:pPr>
        <w:spacing w:line="360" w:lineRule="auto"/>
        <w:ind w:left="363"/>
        <w:contextualSpacing/>
        <w:jc w:val="both"/>
        <w:rPr>
          <w:rFonts w:hint="cs"/>
          <w:color w:val="000000"/>
          <w:sz w:val="24"/>
          <w:rtl/>
        </w:rPr>
      </w:pPr>
    </w:p>
    <w:p w:rsidR="00717613" w:rsidRPr="00DB7978" w:rsidRDefault="00DB7978" w:rsidP="002D2BD5">
      <w:pPr>
        <w:spacing w:line="360" w:lineRule="auto"/>
        <w:ind w:left="363"/>
        <w:contextualSpacing/>
        <w:jc w:val="both"/>
        <w:rPr>
          <w:color w:val="000000"/>
          <w:sz w:val="24"/>
        </w:rPr>
      </w:pPr>
      <w:r>
        <w:rPr>
          <w:rFonts w:hint="cs"/>
          <w:color w:val="000000"/>
          <w:sz w:val="24"/>
          <w:rtl/>
        </w:rPr>
        <w:t xml:space="preserve">* </w:t>
      </w:r>
      <w:r w:rsidR="002D2BD5" w:rsidRPr="002D2BD5">
        <w:rPr>
          <w:color w:val="000000"/>
          <w:sz w:val="24"/>
          <w:rtl/>
        </w:rPr>
        <w:t>האמור בהנחיה זו מתייחס לשני המינים וכתוב בלשון זכר או נקבה מטעמי נוחות בלבד</w:t>
      </w:r>
      <w:r>
        <w:rPr>
          <w:rFonts w:hint="cs"/>
          <w:color w:val="000000"/>
          <w:sz w:val="24"/>
          <w:rtl/>
        </w:rPr>
        <w:t>.</w:t>
      </w:r>
    </w:p>
    <w:p w:rsidR="0085472A" w:rsidRPr="008470A8" w:rsidRDefault="0085472A" w:rsidP="0085472A">
      <w:pPr>
        <w:numPr>
          <w:ilvl w:val="0"/>
          <w:numId w:val="46"/>
        </w:numPr>
        <w:spacing w:before="120" w:line="360" w:lineRule="auto"/>
        <w:jc w:val="both"/>
        <w:rPr>
          <w:rFonts w:hint="cs"/>
          <w:b/>
          <w:bCs/>
          <w:rtl/>
        </w:rPr>
      </w:pPr>
      <w:r w:rsidRPr="008470A8">
        <w:rPr>
          <w:rFonts w:hint="cs"/>
          <w:b/>
          <w:bCs/>
          <w:rtl/>
        </w:rPr>
        <w:t>כללי</w:t>
      </w:r>
    </w:p>
    <w:p w:rsidR="00410788" w:rsidRPr="00410EF8" w:rsidRDefault="00410788" w:rsidP="0085472A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tl/>
        </w:rPr>
      </w:pPr>
      <w:r w:rsidRPr="00410EF8">
        <w:rPr>
          <w:rtl/>
        </w:rPr>
        <w:t xml:space="preserve">הרופאים גמלאי הכללית </w:t>
      </w:r>
      <w:r>
        <w:rPr>
          <w:rFonts w:hint="cs"/>
          <w:rtl/>
        </w:rPr>
        <w:t xml:space="preserve">זכאים לקבל </w:t>
      </w:r>
      <w:r w:rsidRPr="00410EF8">
        <w:rPr>
          <w:rtl/>
        </w:rPr>
        <w:t>פנקס מרשמים אישי לרישום וקבלת תרופות לצריכ</w:t>
      </w:r>
      <w:r>
        <w:rPr>
          <w:rtl/>
        </w:rPr>
        <w:t>ה אישית ו/או לצריכת בן/ת הזוג</w:t>
      </w:r>
      <w:r w:rsidRPr="00410EF8">
        <w:rPr>
          <w:rtl/>
        </w:rPr>
        <w:t>.</w:t>
      </w:r>
    </w:p>
    <w:p w:rsidR="0085472A" w:rsidRDefault="00410788" w:rsidP="00F4736F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Fonts w:hint="cs"/>
        </w:rPr>
      </w:pPr>
      <w:r>
        <w:rPr>
          <w:rtl/>
        </w:rPr>
        <w:t>המרשם</w:t>
      </w:r>
      <w:r w:rsidR="0085472A">
        <w:rPr>
          <w:rFonts w:hint="cs"/>
          <w:rtl/>
        </w:rPr>
        <w:t xml:space="preserve"> </w:t>
      </w:r>
      <w:r>
        <w:rPr>
          <w:rtl/>
        </w:rPr>
        <w:t xml:space="preserve">דומה למרשם ידני </w:t>
      </w:r>
      <w:r w:rsidRPr="00410EF8">
        <w:rPr>
          <w:rtl/>
        </w:rPr>
        <w:t>אולם</w:t>
      </w:r>
      <w:r>
        <w:rPr>
          <w:rtl/>
        </w:rPr>
        <w:t xml:space="preserve"> </w:t>
      </w:r>
      <w:r w:rsidR="00E44996">
        <w:rPr>
          <w:rFonts w:hint="cs"/>
          <w:rtl/>
        </w:rPr>
        <w:t>מ</w:t>
      </w:r>
      <w:r w:rsidR="00E44996" w:rsidRPr="00410EF8">
        <w:rPr>
          <w:rFonts w:hint="cs"/>
          <w:rtl/>
        </w:rPr>
        <w:t>צוין</w:t>
      </w:r>
      <w:r w:rsidRPr="00410EF8">
        <w:rPr>
          <w:rtl/>
        </w:rPr>
        <w:t xml:space="preserve"> ו</w:t>
      </w:r>
      <w:r>
        <w:rPr>
          <w:rFonts w:hint="cs"/>
          <w:rtl/>
        </w:rPr>
        <w:t>מ</w:t>
      </w:r>
      <w:r>
        <w:rPr>
          <w:rtl/>
        </w:rPr>
        <w:t xml:space="preserve">סומן בו </w:t>
      </w:r>
      <w:r w:rsidRPr="0085472A">
        <w:rPr>
          <w:b/>
          <w:bCs/>
          <w:rtl/>
        </w:rPr>
        <w:t>שם פודה המרשם</w:t>
      </w:r>
      <w:r>
        <w:rPr>
          <w:rtl/>
        </w:rPr>
        <w:t xml:space="preserve"> </w:t>
      </w:r>
      <w:r w:rsidRPr="00410EF8">
        <w:rPr>
          <w:rtl/>
        </w:rPr>
        <w:t xml:space="preserve">והוא בגוון ירוק לאבחנה </w:t>
      </w:r>
      <w:r w:rsidRPr="00410EF8">
        <w:rPr>
          <w:rFonts w:hint="cs"/>
          <w:rtl/>
        </w:rPr>
        <w:t>בייחודיות</w:t>
      </w:r>
      <w:r w:rsidRPr="00410EF8">
        <w:rPr>
          <w:rFonts w:hint="eastAsia"/>
          <w:rtl/>
        </w:rPr>
        <w:t>ו</w:t>
      </w:r>
      <w:r w:rsidRPr="00410EF8">
        <w:rPr>
          <w:rtl/>
        </w:rPr>
        <w:t xml:space="preserve"> (</w:t>
      </w:r>
      <w:r w:rsidR="00F4736F">
        <w:rPr>
          <w:rFonts w:hint="cs"/>
          <w:rtl/>
        </w:rPr>
        <w:t xml:space="preserve">דוגמה מצורפת </w:t>
      </w:r>
      <w:r w:rsidRPr="00410EF8">
        <w:rPr>
          <w:rtl/>
        </w:rPr>
        <w:t>בנספח</w:t>
      </w:r>
      <w:r w:rsidR="0085472A">
        <w:rPr>
          <w:rFonts w:hint="cs"/>
          <w:rtl/>
        </w:rPr>
        <w:t xml:space="preserve"> מס'</w:t>
      </w:r>
      <w:r>
        <w:rPr>
          <w:rFonts w:hint="cs"/>
          <w:rtl/>
        </w:rPr>
        <w:t xml:space="preserve"> 1</w:t>
      </w:r>
      <w:r w:rsidR="0085472A">
        <w:rPr>
          <w:rtl/>
        </w:rPr>
        <w:t>)</w:t>
      </w:r>
      <w:r>
        <w:rPr>
          <w:rFonts w:hint="cs"/>
          <w:rtl/>
        </w:rPr>
        <w:t>.</w:t>
      </w:r>
    </w:p>
    <w:p w:rsidR="0085472A" w:rsidRDefault="00410788" w:rsidP="0085472A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Fonts w:hint="cs"/>
        </w:rPr>
      </w:pPr>
      <w:r w:rsidRPr="00410EF8">
        <w:rPr>
          <w:rtl/>
        </w:rPr>
        <w:t>הפנקס</w:t>
      </w:r>
      <w:r w:rsidR="0085472A">
        <w:rPr>
          <w:rtl/>
        </w:rPr>
        <w:t xml:space="preserve"> </w:t>
      </w:r>
      <w:r w:rsidR="0085472A">
        <w:rPr>
          <w:rFonts w:hint="cs"/>
          <w:rtl/>
        </w:rPr>
        <w:t xml:space="preserve">(מספר מק"ט </w:t>
      </w:r>
      <w:r w:rsidR="0085472A" w:rsidRPr="002840A4">
        <w:rPr>
          <w:rtl/>
        </w:rPr>
        <w:t>1000134909</w:t>
      </w:r>
      <w:r w:rsidR="0085472A">
        <w:rPr>
          <w:rFonts w:hint="cs"/>
          <w:rtl/>
        </w:rPr>
        <w:t xml:space="preserve">) </w:t>
      </w:r>
      <w:r>
        <w:rPr>
          <w:rFonts w:hint="cs"/>
          <w:rtl/>
        </w:rPr>
        <w:t>מ</w:t>
      </w:r>
      <w:r w:rsidRPr="00410EF8">
        <w:rPr>
          <w:rtl/>
        </w:rPr>
        <w:t xml:space="preserve">כיל 50 מרשמים </w:t>
      </w:r>
      <w:r>
        <w:rPr>
          <w:rFonts w:hint="cs"/>
          <w:rtl/>
        </w:rPr>
        <w:t xml:space="preserve">והשימוש בו </w:t>
      </w:r>
      <w:r w:rsidRPr="0085472A">
        <w:rPr>
          <w:b/>
          <w:bCs/>
          <w:rtl/>
        </w:rPr>
        <w:t>הנו אישי ולא ניתן להעברה</w:t>
      </w:r>
      <w:r w:rsidRPr="00410EF8">
        <w:rPr>
          <w:rtl/>
        </w:rPr>
        <w:t>.</w:t>
      </w:r>
    </w:p>
    <w:p w:rsidR="00410788" w:rsidRDefault="00410788" w:rsidP="0085472A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tl/>
        </w:rPr>
      </w:pPr>
      <w:r>
        <w:rPr>
          <w:rFonts w:hint="cs"/>
          <w:rtl/>
        </w:rPr>
        <w:t>הפנקס מודפס בבית ד</w:t>
      </w:r>
      <w:r w:rsidR="0085472A">
        <w:rPr>
          <w:rFonts w:hint="cs"/>
          <w:rtl/>
        </w:rPr>
        <w:t>פוס הנמצא בהסכם ארצי עם הכללית (</w:t>
      </w:r>
      <w:r>
        <w:rPr>
          <w:rFonts w:hint="cs"/>
          <w:rtl/>
        </w:rPr>
        <w:t xml:space="preserve">נכון </w:t>
      </w:r>
      <w:r w:rsidR="0085472A">
        <w:rPr>
          <w:rFonts w:hint="cs"/>
          <w:rtl/>
        </w:rPr>
        <w:t>ליום פרסום</w:t>
      </w:r>
      <w:r>
        <w:rPr>
          <w:rFonts w:hint="cs"/>
          <w:rtl/>
        </w:rPr>
        <w:t xml:space="preserve"> הנחיה בית הדפוס</w:t>
      </w:r>
      <w:r w:rsidR="0085472A">
        <w:rPr>
          <w:rFonts w:hint="cs"/>
          <w:rtl/>
        </w:rPr>
        <w:t xml:space="preserve"> הינו</w:t>
      </w:r>
      <w:r>
        <w:rPr>
          <w:rFonts w:hint="cs"/>
          <w:rtl/>
        </w:rPr>
        <w:t xml:space="preserve"> "יוניק דרום"</w:t>
      </w:r>
      <w:r w:rsidR="0085472A">
        <w:rPr>
          <w:rFonts w:hint="cs"/>
          <w:rtl/>
        </w:rPr>
        <w:t>)</w:t>
      </w:r>
      <w:r>
        <w:rPr>
          <w:rFonts w:hint="cs"/>
          <w:rtl/>
        </w:rPr>
        <w:t>.</w:t>
      </w:r>
    </w:p>
    <w:p w:rsidR="00410788" w:rsidRPr="008470A8" w:rsidRDefault="0085472A" w:rsidP="0085472A">
      <w:pPr>
        <w:numPr>
          <w:ilvl w:val="0"/>
          <w:numId w:val="46"/>
        </w:numPr>
        <w:spacing w:before="120" w:line="360" w:lineRule="auto"/>
        <w:jc w:val="both"/>
        <w:rPr>
          <w:b/>
          <w:bCs/>
          <w:rtl/>
        </w:rPr>
      </w:pPr>
      <w:r w:rsidRPr="008470A8">
        <w:rPr>
          <w:rFonts w:hint="cs"/>
          <w:b/>
          <w:bCs/>
          <w:rtl/>
        </w:rPr>
        <w:t xml:space="preserve">להלן פירוט תהליך הזמנת פנקס מרשמי גמלאים </w:t>
      </w:r>
    </w:p>
    <w:p w:rsidR="00410788" w:rsidRPr="008470A8" w:rsidRDefault="00410788" w:rsidP="0085472A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tl/>
        </w:rPr>
      </w:pPr>
      <w:r w:rsidRPr="008470A8">
        <w:rPr>
          <w:rFonts w:hint="cs"/>
          <w:b/>
          <w:bCs/>
          <w:rtl/>
        </w:rPr>
        <w:t>הזמנת פנקס ראשון</w:t>
      </w:r>
      <w:r w:rsidRPr="008470A8">
        <w:rPr>
          <w:rFonts w:hint="cs"/>
          <w:rtl/>
        </w:rPr>
        <w:t xml:space="preserve"> - במסגרת תהליך הפרישה, הרופא ימלא </w:t>
      </w:r>
      <w:r w:rsidRPr="008470A8">
        <w:rPr>
          <w:rtl/>
        </w:rPr>
        <w:t>במחלקת משאבי אנוש טופס להזמנת פנקס מרשמי</w:t>
      </w:r>
      <w:r w:rsidR="004D48F4" w:rsidRPr="008470A8">
        <w:rPr>
          <w:rtl/>
        </w:rPr>
        <w:t>ם</w:t>
      </w:r>
      <w:r w:rsidR="004D48F4" w:rsidRPr="008470A8">
        <w:rPr>
          <w:rFonts w:hint="cs"/>
          <w:rtl/>
        </w:rPr>
        <w:t>.</w:t>
      </w:r>
      <w:r w:rsidRPr="008470A8">
        <w:rPr>
          <w:rtl/>
        </w:rPr>
        <w:t xml:space="preserve"> </w:t>
      </w:r>
      <w:r w:rsidRPr="008470A8">
        <w:rPr>
          <w:rFonts w:hint="cs"/>
          <w:rtl/>
        </w:rPr>
        <w:t xml:space="preserve">במחלקה יאשרו </w:t>
      </w:r>
      <w:r w:rsidRPr="008470A8">
        <w:rPr>
          <w:rtl/>
        </w:rPr>
        <w:t>את הטופס ו</w:t>
      </w:r>
      <w:r w:rsidRPr="008470A8">
        <w:rPr>
          <w:rFonts w:hint="cs"/>
          <w:rtl/>
        </w:rPr>
        <w:t xml:space="preserve">יעבירו </w:t>
      </w:r>
      <w:r w:rsidRPr="008470A8">
        <w:rPr>
          <w:rtl/>
        </w:rPr>
        <w:t>לבית הדפוס להפקה</w:t>
      </w:r>
      <w:r w:rsidRPr="008470A8">
        <w:rPr>
          <w:rFonts w:hint="cs"/>
          <w:rtl/>
        </w:rPr>
        <w:t>.</w:t>
      </w:r>
    </w:p>
    <w:p w:rsidR="004D48F4" w:rsidRPr="008470A8" w:rsidRDefault="00410788" w:rsidP="0085472A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Fonts w:hint="cs"/>
          <w:b/>
          <w:bCs/>
        </w:rPr>
      </w:pPr>
      <w:r w:rsidRPr="008470A8">
        <w:rPr>
          <w:rFonts w:hint="cs"/>
          <w:b/>
          <w:bCs/>
          <w:rtl/>
        </w:rPr>
        <w:t>הזמנת פנקסי המשך</w:t>
      </w:r>
    </w:p>
    <w:p w:rsidR="00410788" w:rsidRDefault="004D48F4" w:rsidP="004D48F4">
      <w:pPr>
        <w:numPr>
          <w:ilvl w:val="2"/>
          <w:numId w:val="46"/>
        </w:numPr>
        <w:tabs>
          <w:tab w:val="left" w:pos="706"/>
        </w:tabs>
        <w:spacing w:before="120" w:line="360" w:lineRule="auto"/>
        <w:ind w:hanging="801"/>
        <w:jc w:val="both"/>
        <w:rPr>
          <w:rtl/>
        </w:rPr>
      </w:pPr>
      <w:r>
        <w:rPr>
          <w:rFonts w:hint="cs"/>
          <w:rtl/>
        </w:rPr>
        <w:t xml:space="preserve">אחת לרבעון </w:t>
      </w:r>
      <w:r w:rsidR="00410788">
        <w:rPr>
          <w:rFonts w:hint="cs"/>
          <w:rtl/>
        </w:rPr>
        <w:t>מחלקת משאבי אנוש תשלח את רשימת הרופאים הזכאים לפנקסי מרשמים לבית הדפוס ובמקביל תופק מהרכש הזמנת מסגרת כדי לכסות את ההזמנות העתידיות בתקופה של כמה חודשים.</w:t>
      </w:r>
    </w:p>
    <w:p w:rsidR="00410788" w:rsidRDefault="00F4736F" w:rsidP="00F4736F">
      <w:pPr>
        <w:numPr>
          <w:ilvl w:val="2"/>
          <w:numId w:val="46"/>
        </w:numPr>
        <w:tabs>
          <w:tab w:val="left" w:pos="706"/>
        </w:tabs>
        <w:spacing w:before="120" w:line="360" w:lineRule="auto"/>
        <w:ind w:hanging="801"/>
        <w:jc w:val="both"/>
        <w:rPr>
          <w:rtl/>
        </w:rPr>
      </w:pPr>
      <w:r>
        <w:rPr>
          <w:rFonts w:hint="cs"/>
          <w:rtl/>
        </w:rPr>
        <w:t xml:space="preserve">לקבלת </w:t>
      </w:r>
      <w:r w:rsidR="004D48F4">
        <w:rPr>
          <w:rFonts w:hint="cs"/>
          <w:rtl/>
        </w:rPr>
        <w:t>פנקס</w:t>
      </w:r>
      <w:r w:rsidR="00B965FB">
        <w:rPr>
          <w:rFonts w:hint="cs"/>
          <w:rtl/>
        </w:rPr>
        <w:t>/ים</w:t>
      </w:r>
      <w:r w:rsidR="004D48F4">
        <w:rPr>
          <w:rFonts w:hint="cs"/>
          <w:rtl/>
        </w:rPr>
        <w:t xml:space="preserve"> נוסף</w:t>
      </w:r>
      <w:r w:rsidR="00B965FB">
        <w:rPr>
          <w:rFonts w:hint="cs"/>
          <w:rtl/>
        </w:rPr>
        <w:t>/ים</w:t>
      </w:r>
      <w:r w:rsidR="004D48F4">
        <w:rPr>
          <w:rFonts w:hint="cs"/>
          <w:rtl/>
        </w:rPr>
        <w:t xml:space="preserve">, </w:t>
      </w:r>
      <w:r w:rsidR="00410788">
        <w:rPr>
          <w:rFonts w:hint="cs"/>
          <w:rtl/>
        </w:rPr>
        <w:t xml:space="preserve">יפנה </w:t>
      </w:r>
      <w:r w:rsidR="004D48F4">
        <w:rPr>
          <w:rFonts w:hint="cs"/>
          <w:rtl/>
        </w:rPr>
        <w:t xml:space="preserve">הרופא </w:t>
      </w:r>
      <w:r w:rsidR="00410788">
        <w:rPr>
          <w:rFonts w:hint="cs"/>
          <w:rtl/>
        </w:rPr>
        <w:t>באופן עצמאי לבית הדפוס באמצעות הטופס המופיע בנספח</w:t>
      </w:r>
      <w:r w:rsidR="0085472A">
        <w:rPr>
          <w:rFonts w:hint="cs"/>
          <w:rtl/>
        </w:rPr>
        <w:t xml:space="preserve"> מס'</w:t>
      </w:r>
      <w:r w:rsidR="00410788">
        <w:rPr>
          <w:rFonts w:hint="cs"/>
          <w:rtl/>
        </w:rPr>
        <w:t xml:space="preserve"> 2.</w:t>
      </w:r>
    </w:p>
    <w:p w:rsidR="00E44996" w:rsidRDefault="00410788" w:rsidP="00E7233B">
      <w:pPr>
        <w:numPr>
          <w:ilvl w:val="2"/>
          <w:numId w:val="46"/>
        </w:numPr>
        <w:tabs>
          <w:tab w:val="left" w:pos="706"/>
        </w:tabs>
        <w:spacing w:before="120" w:line="360" w:lineRule="auto"/>
        <w:ind w:hanging="801"/>
        <w:jc w:val="both"/>
      </w:pPr>
      <w:r>
        <w:rPr>
          <w:rFonts w:hint="cs"/>
          <w:rtl/>
        </w:rPr>
        <w:t>בית הדפוס יוודא שהרופא זכאי לפנקס</w:t>
      </w:r>
      <w:r w:rsidR="00B965FB">
        <w:rPr>
          <w:rFonts w:hint="cs"/>
          <w:rtl/>
        </w:rPr>
        <w:t>/ים</w:t>
      </w:r>
      <w:r>
        <w:rPr>
          <w:rFonts w:hint="cs"/>
          <w:rtl/>
        </w:rPr>
        <w:t xml:space="preserve">, יפיק את הפנקס/ים וישלח לרופא ישירות בדואר רשום. החשבונית, בצירוף האסמכתאות של דואר רשום, תישלח </w:t>
      </w:r>
      <w:r w:rsidRPr="006F34E7">
        <w:rPr>
          <w:rtl/>
        </w:rPr>
        <w:t>לתשלום</w:t>
      </w:r>
      <w:r w:rsidR="00E7233B">
        <w:rPr>
          <w:rFonts w:hint="cs"/>
          <w:rtl/>
        </w:rPr>
        <w:t xml:space="preserve"> למחלקת הכספים במוסד אליו משויך הרופא.</w:t>
      </w:r>
    </w:p>
    <w:p w:rsidR="00E44996" w:rsidRDefault="00E44996" w:rsidP="00B91861">
      <w:pPr>
        <w:tabs>
          <w:tab w:val="left" w:pos="706"/>
        </w:tabs>
        <w:spacing w:before="120" w:line="360" w:lineRule="auto"/>
        <w:jc w:val="both"/>
        <w:rPr>
          <w:rtl/>
        </w:rPr>
      </w:pPr>
    </w:p>
    <w:p w:rsidR="00E44996" w:rsidRDefault="00E44996" w:rsidP="00B91861">
      <w:pPr>
        <w:tabs>
          <w:tab w:val="left" w:pos="706"/>
        </w:tabs>
        <w:spacing w:before="120" w:line="360" w:lineRule="auto"/>
        <w:jc w:val="both"/>
        <w:rPr>
          <w:rtl/>
        </w:rPr>
      </w:pPr>
    </w:p>
    <w:p w:rsidR="00B965FB" w:rsidRPr="008470A8" w:rsidRDefault="00B965FB" w:rsidP="00B965FB">
      <w:pPr>
        <w:numPr>
          <w:ilvl w:val="0"/>
          <w:numId w:val="46"/>
        </w:numPr>
        <w:spacing w:before="120" w:line="360" w:lineRule="auto"/>
        <w:jc w:val="both"/>
        <w:rPr>
          <w:rFonts w:hint="cs"/>
          <w:b/>
          <w:bCs/>
          <w:rtl/>
        </w:rPr>
      </w:pPr>
      <w:r w:rsidRPr="008470A8">
        <w:rPr>
          <w:rFonts w:hint="cs"/>
          <w:b/>
          <w:bCs/>
          <w:rtl/>
        </w:rPr>
        <w:t>שימוש במרשמי גמלאים</w:t>
      </w:r>
    </w:p>
    <w:p w:rsidR="00410788" w:rsidRPr="006F34E7" w:rsidRDefault="00410788" w:rsidP="008470A8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tl/>
        </w:rPr>
      </w:pPr>
      <w:r w:rsidRPr="006F34E7">
        <w:rPr>
          <w:rtl/>
        </w:rPr>
        <w:t>למניעת אי</w:t>
      </w:r>
      <w:r w:rsidR="00B965FB">
        <w:rPr>
          <w:rtl/>
        </w:rPr>
        <w:t xml:space="preserve"> נעימות בדלפק מול הרוקח, הרופא</w:t>
      </w:r>
      <w:r>
        <w:rPr>
          <w:rtl/>
        </w:rPr>
        <w:t xml:space="preserve"> </w:t>
      </w:r>
      <w:r w:rsidR="00B965FB">
        <w:rPr>
          <w:rtl/>
        </w:rPr>
        <w:t>מתבקש לרשום תרופות רק לצריכת</w:t>
      </w:r>
      <w:r w:rsidR="00B965FB">
        <w:rPr>
          <w:rFonts w:hint="cs"/>
          <w:rtl/>
        </w:rPr>
        <w:t>ו</w:t>
      </w:r>
      <w:r w:rsidRPr="006F34E7">
        <w:rPr>
          <w:rtl/>
        </w:rPr>
        <w:t xml:space="preserve"> האישית</w:t>
      </w:r>
      <w:r>
        <w:rPr>
          <w:rtl/>
        </w:rPr>
        <w:t xml:space="preserve"> </w:t>
      </w:r>
      <w:r w:rsidR="00B965FB">
        <w:rPr>
          <w:rtl/>
        </w:rPr>
        <w:t>(או של בן/ת זוגם</w:t>
      </w:r>
      <w:r w:rsidRPr="006F34E7">
        <w:rPr>
          <w:rtl/>
        </w:rPr>
        <w:t>) ורק באמצעות מרשמים</w:t>
      </w:r>
      <w:r>
        <w:rPr>
          <w:rtl/>
        </w:rPr>
        <w:t xml:space="preserve"> </w:t>
      </w:r>
      <w:r w:rsidRPr="006F34E7">
        <w:rPr>
          <w:rtl/>
        </w:rPr>
        <w:t>מפנקס זה.</w:t>
      </w:r>
      <w:r w:rsidR="00FA75EB">
        <w:rPr>
          <w:rFonts w:hint="cs"/>
          <w:rtl/>
        </w:rPr>
        <w:t xml:space="preserve"> </w:t>
      </w:r>
      <w:r w:rsidR="00FA75EB" w:rsidRPr="00FA75EB">
        <w:rPr>
          <w:rtl/>
        </w:rPr>
        <w:t>הרופא ימלא את פרטי המרשם, לרבות שמות התרופות המינון והכמות הנדרשת, בכתב יד ברור, טרם הגעתו אל בית המרקחת.</w:t>
      </w:r>
    </w:p>
    <w:p w:rsidR="00410788" w:rsidRPr="006F34E7" w:rsidRDefault="00410788" w:rsidP="00B965FB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tl/>
        </w:rPr>
      </w:pPr>
      <w:r w:rsidRPr="006F34E7">
        <w:rPr>
          <w:rtl/>
        </w:rPr>
        <w:t>הרופא הגמלאי או בן/ת זוגו זכאים לפנות לכל בתי מרקחת של</w:t>
      </w:r>
      <w:r>
        <w:rPr>
          <w:rtl/>
        </w:rPr>
        <w:t xml:space="preserve"> </w:t>
      </w:r>
      <w:r w:rsidRPr="006F34E7">
        <w:rPr>
          <w:rtl/>
        </w:rPr>
        <w:t>הכללית ולפדות את המרשם לאחר הזדהות באמצעות</w:t>
      </w:r>
      <w:r>
        <w:rPr>
          <w:rtl/>
        </w:rPr>
        <w:t xml:space="preserve"> </w:t>
      </w:r>
      <w:r w:rsidRPr="006F34E7">
        <w:rPr>
          <w:rtl/>
        </w:rPr>
        <w:t xml:space="preserve">כרטיס </w:t>
      </w:r>
      <w:r w:rsidR="00B965FB">
        <w:rPr>
          <w:rFonts w:hint="cs"/>
          <w:rtl/>
        </w:rPr>
        <w:t>לקוח של הכללית</w:t>
      </w:r>
      <w:r w:rsidRPr="006F34E7">
        <w:rPr>
          <w:rtl/>
        </w:rPr>
        <w:t xml:space="preserve">. </w:t>
      </w:r>
    </w:p>
    <w:p w:rsidR="00410788" w:rsidRDefault="00B965FB" w:rsidP="00B965FB">
      <w:pPr>
        <w:numPr>
          <w:ilvl w:val="1"/>
          <w:numId w:val="46"/>
        </w:numPr>
        <w:tabs>
          <w:tab w:val="left" w:pos="706"/>
        </w:tabs>
        <w:spacing w:before="120" w:line="360" w:lineRule="auto"/>
        <w:ind w:left="706" w:hanging="567"/>
        <w:jc w:val="both"/>
        <w:rPr>
          <w:rFonts w:hint="cs"/>
          <w:rtl/>
        </w:rPr>
      </w:pPr>
      <w:r>
        <w:rPr>
          <w:rtl/>
        </w:rPr>
        <w:t>הרוקח בב</w:t>
      </w:r>
      <w:r w:rsidR="00801CAB">
        <w:rPr>
          <w:rFonts w:hint="cs"/>
          <w:rtl/>
        </w:rPr>
        <w:t>י</w:t>
      </w:r>
      <w:r w:rsidR="00801CAB">
        <w:rPr>
          <w:rtl/>
        </w:rPr>
        <w:t>ת</w:t>
      </w:r>
      <w:r>
        <w:rPr>
          <w:rtl/>
        </w:rPr>
        <w:t xml:space="preserve"> המרקחת מתבקש</w:t>
      </w:r>
      <w:r w:rsidR="00410788" w:rsidRPr="006F34E7">
        <w:rPr>
          <w:rtl/>
        </w:rPr>
        <w:t xml:space="preserve"> לכבד מרשמים אלה גם אם עדיין לא הוכלל מספר רשיון הרופא</w:t>
      </w:r>
      <w:r>
        <w:rPr>
          <w:rtl/>
        </w:rPr>
        <w:t xml:space="preserve"> בקובץ הרופאים כרופא גמלאי (</w:t>
      </w:r>
      <w:r w:rsidR="00410788" w:rsidRPr="006F34E7">
        <w:rPr>
          <w:rtl/>
        </w:rPr>
        <w:t>יש להקליד את שם הרופא ידנית).</w:t>
      </w:r>
    </w:p>
    <w:p w:rsidR="00FE6A81" w:rsidRDefault="00FE6A81" w:rsidP="00FE6A81">
      <w:pPr>
        <w:pStyle w:val="BodyText"/>
        <w:spacing w:before="120"/>
        <w:rPr>
          <w:rFonts w:ascii="Arial" w:hAnsi="Arial"/>
          <w:snapToGrid w:val="0"/>
          <w:sz w:val="24"/>
          <w:rtl/>
          <w:lang w:eastAsia="en-US"/>
        </w:rPr>
      </w:pPr>
    </w:p>
    <w:p w:rsidR="00FE6A81" w:rsidRDefault="00FE6A81" w:rsidP="00DB7978">
      <w:pPr>
        <w:spacing w:before="120"/>
        <w:rPr>
          <w:rFonts w:ascii="Arial" w:hAnsi="Arial"/>
          <w:snapToGrid w:val="0"/>
          <w:rtl/>
        </w:rPr>
      </w:pPr>
    </w:p>
    <w:tbl>
      <w:tblPr>
        <w:bidiVisual/>
        <w:tblW w:w="9884" w:type="dxa"/>
        <w:tblLook w:val="04A0" w:firstRow="1" w:lastRow="0" w:firstColumn="1" w:lastColumn="0" w:noHBand="0" w:noVBand="1"/>
      </w:tblPr>
      <w:tblGrid>
        <w:gridCol w:w="3294"/>
        <w:gridCol w:w="3295"/>
        <w:gridCol w:w="3295"/>
      </w:tblGrid>
      <w:tr w:rsidR="00F27722" w:rsidTr="00F27722">
        <w:tc>
          <w:tcPr>
            <w:tcW w:w="3294" w:type="dxa"/>
            <w:hideMark/>
          </w:tcPr>
          <w:p w:rsidR="00F27722" w:rsidRPr="002D2BD5" w:rsidRDefault="00F27722" w:rsidP="00F27722">
            <w:pPr>
              <w:spacing w:before="120"/>
              <w:jc w:val="center"/>
              <w:rPr>
                <w:color w:val="000000"/>
                <w:sz w:val="24"/>
              </w:rPr>
            </w:pPr>
            <w:r w:rsidRPr="002D2BD5">
              <w:rPr>
                <w:rFonts w:hint="cs"/>
                <w:color w:val="000000"/>
                <w:sz w:val="24"/>
                <w:rtl/>
              </w:rPr>
              <w:t>(אורנית בר טל)</w:t>
            </w:r>
          </w:p>
        </w:tc>
        <w:tc>
          <w:tcPr>
            <w:tcW w:w="3295" w:type="dxa"/>
          </w:tcPr>
          <w:p w:rsidR="00F27722" w:rsidRPr="00F27722" w:rsidRDefault="00F27722" w:rsidP="00411AA2">
            <w:pPr>
              <w:spacing w:before="120"/>
              <w:jc w:val="center"/>
              <w:rPr>
                <w:color w:val="000000"/>
                <w:sz w:val="24"/>
              </w:rPr>
            </w:pPr>
            <w:r w:rsidRPr="00F27722">
              <w:rPr>
                <w:rFonts w:hint="cs"/>
                <w:color w:val="000000"/>
                <w:sz w:val="24"/>
                <w:rtl/>
              </w:rPr>
              <w:t>(מרק לוין)</w:t>
            </w:r>
          </w:p>
        </w:tc>
        <w:tc>
          <w:tcPr>
            <w:tcW w:w="3295" w:type="dxa"/>
            <w:hideMark/>
          </w:tcPr>
          <w:p w:rsidR="00F27722" w:rsidRPr="00F27722" w:rsidRDefault="00F27722" w:rsidP="00BC237E">
            <w:pPr>
              <w:spacing w:before="120"/>
              <w:jc w:val="center"/>
              <w:rPr>
                <w:color w:val="000000"/>
                <w:sz w:val="24"/>
              </w:rPr>
            </w:pPr>
            <w:r w:rsidRPr="00124E23">
              <w:rPr>
                <w:color w:val="000000"/>
                <w:sz w:val="24"/>
                <w:rtl/>
              </w:rPr>
              <w:t>(</w:t>
            </w:r>
            <w:r>
              <w:rPr>
                <w:rFonts w:hint="cs"/>
                <w:color w:val="000000"/>
                <w:sz w:val="24"/>
                <w:rtl/>
              </w:rPr>
              <w:t>ד"ר דורון נצר</w:t>
            </w:r>
            <w:r w:rsidRPr="00124E23">
              <w:rPr>
                <w:color w:val="000000"/>
                <w:sz w:val="24"/>
                <w:rtl/>
              </w:rPr>
              <w:t>)</w:t>
            </w:r>
          </w:p>
        </w:tc>
      </w:tr>
      <w:tr w:rsidR="00F27722" w:rsidTr="00F27722">
        <w:tc>
          <w:tcPr>
            <w:tcW w:w="3294" w:type="dxa"/>
            <w:hideMark/>
          </w:tcPr>
          <w:p w:rsidR="00F27722" w:rsidRPr="002D2BD5" w:rsidRDefault="00F27722" w:rsidP="00F27722">
            <w:pPr>
              <w:spacing w:before="120"/>
              <w:jc w:val="center"/>
              <w:rPr>
                <w:rFonts w:hint="cs"/>
                <w:color w:val="000000"/>
                <w:sz w:val="24"/>
                <w:rtl/>
              </w:rPr>
            </w:pPr>
            <w:r w:rsidRPr="002D2BD5">
              <w:rPr>
                <w:color w:val="000000"/>
                <w:sz w:val="24"/>
                <w:rtl/>
              </w:rPr>
              <w:t>ראש אגף פרט ושכר</w:t>
            </w:r>
          </w:p>
        </w:tc>
        <w:tc>
          <w:tcPr>
            <w:tcW w:w="3295" w:type="dxa"/>
          </w:tcPr>
          <w:p w:rsidR="00F27722" w:rsidRPr="00F27722" w:rsidRDefault="00F27722" w:rsidP="00AE1938">
            <w:pPr>
              <w:spacing w:before="120"/>
              <w:jc w:val="center"/>
              <w:rPr>
                <w:rFonts w:hint="cs"/>
                <w:color w:val="000000"/>
                <w:sz w:val="24"/>
                <w:rtl/>
              </w:rPr>
            </w:pPr>
            <w:r w:rsidRPr="00F27722">
              <w:rPr>
                <w:color w:val="000000"/>
                <w:sz w:val="24"/>
                <w:rtl/>
              </w:rPr>
              <w:t>מנהל המחלקה לרוקחות ופרמקולוגיה</w:t>
            </w:r>
          </w:p>
        </w:tc>
        <w:tc>
          <w:tcPr>
            <w:tcW w:w="3295" w:type="dxa"/>
            <w:hideMark/>
          </w:tcPr>
          <w:p w:rsidR="00F27722" w:rsidRPr="00FE6A81" w:rsidRDefault="00F27722" w:rsidP="00F27722">
            <w:pPr>
              <w:spacing w:before="120"/>
              <w:jc w:val="center"/>
              <w:rPr>
                <w:color w:val="000000"/>
                <w:sz w:val="24"/>
              </w:rPr>
            </w:pPr>
            <w:r>
              <w:rPr>
                <w:rFonts w:hint="cs"/>
                <w:color w:val="000000"/>
                <w:sz w:val="24"/>
                <w:rtl/>
              </w:rPr>
              <w:t>ראש אגף רפואה בקהילה</w:t>
            </w:r>
          </w:p>
        </w:tc>
      </w:tr>
    </w:tbl>
    <w:p w:rsidR="00411AA2" w:rsidRDefault="00411AA2" w:rsidP="00124E23">
      <w:pPr>
        <w:spacing w:line="360" w:lineRule="auto"/>
        <w:ind w:left="-3"/>
        <w:contextualSpacing/>
        <w:jc w:val="both"/>
        <w:rPr>
          <w:color w:val="000000"/>
          <w:sz w:val="24"/>
          <w:u w:val="single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Pr="00411AA2" w:rsidRDefault="00411AA2" w:rsidP="00411AA2">
      <w:pPr>
        <w:rPr>
          <w:sz w:val="24"/>
          <w:rtl/>
        </w:rPr>
      </w:pPr>
    </w:p>
    <w:p w:rsidR="00411AA2" w:rsidRDefault="00411AA2" w:rsidP="00411AA2">
      <w:pPr>
        <w:rPr>
          <w:sz w:val="24"/>
          <w:rtl/>
        </w:rPr>
      </w:pPr>
    </w:p>
    <w:p w:rsidR="008470A8" w:rsidRDefault="00FC038B" w:rsidP="00411AA2">
      <w:pPr>
        <w:tabs>
          <w:tab w:val="left" w:pos="2400"/>
        </w:tabs>
        <w:rPr>
          <w:rFonts w:hint="cs"/>
          <w:b/>
          <w:bCs/>
          <w:sz w:val="24"/>
          <w:rtl/>
        </w:rPr>
      </w:pPr>
      <w:r>
        <w:rPr>
          <w:sz w:val="24"/>
          <w:rtl/>
        </w:rPr>
        <w:br w:type="page"/>
      </w:r>
      <w:r w:rsidRPr="008470A8">
        <w:rPr>
          <w:rFonts w:hint="cs"/>
          <w:b/>
          <w:bCs/>
          <w:sz w:val="24"/>
          <w:rtl/>
        </w:rPr>
        <w:t>נספח מס' 1</w:t>
      </w:r>
      <w:r w:rsidR="008470A8">
        <w:rPr>
          <w:rFonts w:hint="cs"/>
          <w:b/>
          <w:bCs/>
          <w:sz w:val="24"/>
          <w:rtl/>
        </w:rPr>
        <w:t xml:space="preserve">  </w:t>
      </w:r>
    </w:p>
    <w:p w:rsidR="008470A8" w:rsidRDefault="008470A8" w:rsidP="008470A8">
      <w:pPr>
        <w:tabs>
          <w:tab w:val="left" w:pos="2400"/>
        </w:tabs>
        <w:jc w:val="center"/>
        <w:rPr>
          <w:rFonts w:hint="cs"/>
          <w:b/>
          <w:bCs/>
          <w:sz w:val="24"/>
          <w:rtl/>
        </w:rPr>
      </w:pPr>
    </w:p>
    <w:p w:rsidR="00FC038B" w:rsidRPr="008470A8" w:rsidRDefault="008470A8" w:rsidP="008470A8">
      <w:pPr>
        <w:tabs>
          <w:tab w:val="left" w:pos="2400"/>
        </w:tabs>
        <w:jc w:val="center"/>
        <w:rPr>
          <w:b/>
          <w:bCs/>
          <w:sz w:val="24"/>
          <w:rtl/>
        </w:rPr>
      </w:pPr>
      <w:r w:rsidRPr="008470A8">
        <w:rPr>
          <w:b/>
          <w:bCs/>
          <w:sz w:val="24"/>
          <w:rtl/>
        </w:rPr>
        <w:t>דוגמה</w:t>
      </w:r>
      <w:r>
        <w:rPr>
          <w:rFonts w:hint="cs"/>
          <w:b/>
          <w:bCs/>
          <w:sz w:val="24"/>
          <w:rtl/>
        </w:rPr>
        <w:t xml:space="preserve"> למרשם גמלאי</w:t>
      </w:r>
    </w:p>
    <w:p w:rsidR="00F4736F" w:rsidRDefault="00F4736F" w:rsidP="00411AA2">
      <w:pPr>
        <w:tabs>
          <w:tab w:val="left" w:pos="2400"/>
        </w:tabs>
        <w:rPr>
          <w:sz w:val="24"/>
          <w:rtl/>
        </w:rPr>
      </w:pPr>
    </w:p>
    <w:p w:rsidR="00F4736F" w:rsidRDefault="00F4736F" w:rsidP="00411AA2">
      <w:pPr>
        <w:tabs>
          <w:tab w:val="left" w:pos="2400"/>
        </w:tabs>
        <w:rPr>
          <w:sz w:val="24"/>
          <w:rtl/>
        </w:rPr>
      </w:pPr>
    </w:p>
    <w:p w:rsidR="00F4736F" w:rsidRDefault="00F4736F" w:rsidP="00411AA2">
      <w:pPr>
        <w:tabs>
          <w:tab w:val="left" w:pos="2400"/>
        </w:tabs>
        <w:rPr>
          <w:sz w:val="24"/>
          <w:rtl/>
        </w:rPr>
      </w:pPr>
    </w:p>
    <w:p w:rsidR="00F4736F" w:rsidRDefault="00F4736F" w:rsidP="00411AA2">
      <w:pPr>
        <w:tabs>
          <w:tab w:val="left" w:pos="2400"/>
        </w:tabs>
        <w:rPr>
          <w:sz w:val="24"/>
          <w:rtl/>
        </w:rPr>
      </w:pPr>
      <w:r w:rsidRPr="00F4736F">
        <w:rPr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.75pt;height:226.5pt" o:bordertopcolor="this" o:borderleftcolor="this" o:borderbottomcolor="this" o:borderrightcolor="this">
            <v:imagedata r:id="rId12" o:title=""/>
            <w10:bordertop type="single" width="4"/>
            <w10:borderleft type="single" width="4"/>
            <w10:borderbottom type="single" width="4"/>
            <w10:borderright type="single" width="4"/>
          </v:shape>
        </w:pict>
      </w:r>
    </w:p>
    <w:p w:rsidR="00F4736F" w:rsidRDefault="00FC038B" w:rsidP="00411AA2">
      <w:pPr>
        <w:tabs>
          <w:tab w:val="left" w:pos="2400"/>
        </w:tabs>
        <w:rPr>
          <w:rFonts w:hint="cs"/>
          <w:b/>
          <w:bCs/>
          <w:sz w:val="24"/>
          <w:rtl/>
        </w:rPr>
      </w:pPr>
      <w:r>
        <w:rPr>
          <w:sz w:val="24"/>
          <w:rtl/>
        </w:rPr>
        <w:br w:type="page"/>
      </w:r>
      <w:r w:rsidRPr="008470A8">
        <w:rPr>
          <w:rFonts w:hint="cs"/>
          <w:b/>
          <w:bCs/>
          <w:sz w:val="24"/>
          <w:rtl/>
        </w:rPr>
        <w:t>נספח מס' 2</w:t>
      </w:r>
    </w:p>
    <w:p w:rsidR="008470A8" w:rsidRDefault="008470A8" w:rsidP="00411AA2">
      <w:pPr>
        <w:tabs>
          <w:tab w:val="left" w:pos="2400"/>
        </w:tabs>
        <w:rPr>
          <w:rFonts w:hint="cs"/>
          <w:b/>
          <w:bCs/>
          <w:sz w:val="24"/>
          <w:rtl/>
        </w:rPr>
      </w:pPr>
    </w:p>
    <w:p w:rsidR="008470A8" w:rsidRPr="008470A8" w:rsidRDefault="008470A8" w:rsidP="008470A8">
      <w:pPr>
        <w:tabs>
          <w:tab w:val="left" w:pos="2400"/>
        </w:tabs>
        <w:jc w:val="center"/>
        <w:rPr>
          <w:b/>
          <w:bCs/>
          <w:sz w:val="24"/>
          <w:rtl/>
        </w:rPr>
      </w:pPr>
      <w:r>
        <w:rPr>
          <w:rFonts w:hint="cs"/>
          <w:b/>
          <w:bCs/>
          <w:sz w:val="24"/>
          <w:rtl/>
        </w:rPr>
        <w:t xml:space="preserve">טופס הזמנת </w:t>
      </w:r>
      <w:r w:rsidRPr="008470A8">
        <w:rPr>
          <w:b/>
          <w:bCs/>
          <w:sz w:val="24"/>
          <w:rtl/>
        </w:rPr>
        <w:t>פנקס</w:t>
      </w:r>
      <w:r>
        <w:rPr>
          <w:rFonts w:hint="cs"/>
          <w:b/>
          <w:bCs/>
          <w:sz w:val="24"/>
          <w:rtl/>
        </w:rPr>
        <w:t>/י</w:t>
      </w:r>
      <w:r w:rsidRPr="008470A8">
        <w:rPr>
          <w:b/>
          <w:bCs/>
          <w:sz w:val="24"/>
          <w:rtl/>
        </w:rPr>
        <w:t xml:space="preserve"> מרשמי גמלאים</w:t>
      </w:r>
    </w:p>
    <w:p w:rsidR="00F4736F" w:rsidRDefault="00F4736F" w:rsidP="00411AA2">
      <w:pPr>
        <w:tabs>
          <w:tab w:val="left" w:pos="2400"/>
        </w:tabs>
        <w:rPr>
          <w:sz w:val="24"/>
          <w:rtl/>
        </w:rPr>
      </w:pPr>
    </w:p>
    <w:p w:rsidR="00124E23" w:rsidRPr="00411AA2" w:rsidRDefault="00F4736F" w:rsidP="00411AA2">
      <w:pPr>
        <w:tabs>
          <w:tab w:val="left" w:pos="2400"/>
        </w:tabs>
        <w:rPr>
          <w:sz w:val="24"/>
          <w:rtl/>
        </w:rPr>
      </w:pPr>
      <w:r w:rsidRPr="00BD7F08">
        <w:rPr>
          <w:noProof/>
          <w:lang w:eastAsia="en-US"/>
        </w:rPr>
        <w:pict>
          <v:shape id="תמונה 1" o:spid="_x0000_i1026" type="#_x0000_t75" style="width:413.25pt;height:594pt;visibility:visible" o:bordertopcolor="this" o:borderleftcolor="this" o:borderbottomcolor="this" o:borderrightcolor="this">
            <v:imagedata r:id="rId13" o:title=""/>
            <w10:bordertop type="single" width="4"/>
            <w10:borderleft type="single" width="4"/>
            <w10:borderbottom type="single" width="4"/>
            <w10:borderright type="single" width="4"/>
          </v:shape>
        </w:pict>
      </w:r>
      <w:r w:rsidR="00411AA2">
        <w:rPr>
          <w:sz w:val="24"/>
          <w:rtl/>
        </w:rPr>
        <w:tab/>
      </w:r>
    </w:p>
    <w:sectPr w:rsidR="00124E23" w:rsidRPr="00411AA2" w:rsidSect="000C160A">
      <w:headerReference w:type="default" r:id="rId14"/>
      <w:footerReference w:type="default" r:id="rId15"/>
      <w:endnotePr>
        <w:numFmt w:val="lowerLetter"/>
      </w:endnotePr>
      <w:pgSz w:w="11906" w:h="16838" w:code="9"/>
      <w:pgMar w:top="1440" w:right="1418" w:bottom="1560" w:left="993" w:header="284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C6516" w:rsidRDefault="00EC6516">
      <w:r>
        <w:separator/>
      </w:r>
    </w:p>
  </w:endnote>
  <w:endnote w:type="continuationSeparator" w:id="0">
    <w:p w:rsidR="00EC6516" w:rsidRDefault="00EC6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avid">
    <w:altName w:val="Arial"/>
    <w:charset w:val="B1"/>
    <w:family w:val="swiss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60A2" w:rsidRDefault="008470A8" w:rsidP="00954B79">
    <w:pPr>
      <w:pStyle w:val="Footer"/>
      <w:jc w:val="right"/>
    </w:pPr>
    <w:r>
      <w:rPr>
        <w:noProof/>
        <w:rtl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תמונה 2" o:spid="_x0000_s2052" type="#_x0000_t75" style="position:absolute;margin-left:387.5pt;margin-top:655.4pt;width:145.45pt;height:43.85pt;z-index:251658240;visibility:visible;mso-position-horizontal-relative:margin;mso-position-vertical-relative:margin;mso-width-relative:margin;mso-height-relative:margin">
          <v:imagedata r:id="rId1" o:title="CL283 SLOGEN STRIP 10CM "/>
          <w10:wrap type="square" anchorx="margin" anchory="margin"/>
        </v:shape>
      </w:pict>
    </w:r>
    <w:r w:rsidR="00477CFC">
      <w:rPr>
        <w:rtl/>
      </w:rPr>
      <w:t xml:space="preserve"> </w:t>
    </w:r>
  </w:p>
  <w:p w:rsidR="00B960A2" w:rsidRDefault="00B960A2" w:rsidP="00EB1145">
    <w:pPr>
      <w:pStyle w:val="Footer"/>
      <w:rPr>
        <w:rtl/>
      </w:rPr>
    </w:pPr>
  </w:p>
  <w:p w:rsidR="00B960A2" w:rsidRDefault="00410788">
    <w:pPr>
      <w:pStyle w:val="Footer"/>
      <w:rPr>
        <w:rtl/>
      </w:rPr>
    </w:pPr>
    <w:r>
      <w:rPr>
        <w:noProof/>
      </w:rPr>
      <w:pict>
        <v:shape id="תמונה 7" o:spid="_x0000_s2050" type="#_x0000_t75" style="position:absolute;left:0;text-align:left;margin-left:-52.95pt;margin-top:31.65pt;width:635.05pt;height:17.3pt;z-index:251657216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">
          <v:imagedata r:id="rId2" o:title="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C6516" w:rsidRDefault="00EC6516">
      <w:r>
        <w:separator/>
      </w:r>
    </w:p>
  </w:footnote>
  <w:footnote w:type="continuationSeparator" w:id="0">
    <w:p w:rsidR="00EC6516" w:rsidRDefault="00EC65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9689" w:type="dxa"/>
      <w:tblInd w:w="-166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965"/>
      <w:gridCol w:w="3827"/>
      <w:gridCol w:w="2897"/>
    </w:tblGrid>
    <w:tr w:rsidR="00124E23" w:rsidRPr="004B79B7" w:rsidTr="008F3A39">
      <w:trPr>
        <w:cantSplit/>
        <w:trHeight w:val="411"/>
      </w:trPr>
      <w:tc>
        <w:tcPr>
          <w:tcW w:w="2965" w:type="dxa"/>
          <w:vMerge w:val="restart"/>
          <w:tcBorders>
            <w:top w:val="single" w:sz="4" w:space="0" w:color="auto"/>
          </w:tcBorders>
          <w:vAlign w:val="center"/>
        </w:tcPr>
        <w:p w:rsidR="00124E23" w:rsidRPr="00C05E2A" w:rsidRDefault="00061E1C" w:rsidP="00492256">
          <w:pPr>
            <w:pStyle w:val="Footer"/>
            <w:jc w:val="center"/>
            <w:rPr>
              <w:rFonts w:cs="David" w:hint="cs"/>
              <w:rtl/>
            </w:rPr>
          </w:pPr>
          <w:r w:rsidRPr="00E25833">
            <w:rPr>
              <w:noProof/>
              <w:lang w:eastAsia="en-U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תמונה 6" o:spid="_x0000_i1027" type="#_x0000_t75" style="width:137.25pt;height:38.25pt;visibility:visible">
                <v:imagedata r:id="rId1" o:title=""/>
              </v:shape>
            </w:pict>
          </w:r>
        </w:p>
      </w:tc>
      <w:tc>
        <w:tcPr>
          <w:tcW w:w="3827" w:type="dxa"/>
          <w:vMerge w:val="restart"/>
          <w:tcBorders>
            <w:top w:val="single" w:sz="4" w:space="0" w:color="auto"/>
            <w:right w:val="single" w:sz="4" w:space="0" w:color="auto"/>
          </w:tcBorders>
          <w:vAlign w:val="center"/>
        </w:tcPr>
        <w:p w:rsidR="00124E23" w:rsidRPr="008F3A39" w:rsidRDefault="00124E23" w:rsidP="00D40F58">
          <w:pPr>
            <w:spacing w:before="120" w:line="160" w:lineRule="exact"/>
          </w:pPr>
          <w:r w:rsidRPr="008F3A39">
            <w:rPr>
              <w:rFonts w:hint="cs"/>
              <w:rtl/>
            </w:rPr>
            <w:t>נושאים ותתי נושאים:</w:t>
          </w:r>
        </w:p>
        <w:p w:rsidR="00124E23" w:rsidRDefault="00410788" w:rsidP="00410788">
          <w:pPr>
            <w:pStyle w:val="ListParagraph"/>
            <w:numPr>
              <w:ilvl w:val="0"/>
              <w:numId w:val="3"/>
            </w:numPr>
            <w:spacing w:before="120"/>
            <w:ind w:left="346" w:hanging="284"/>
            <w:rPr>
              <w:rFonts w:hint="cs"/>
            </w:rPr>
          </w:pPr>
          <w:r>
            <w:rPr>
              <w:rFonts w:hint="cs"/>
              <w:b/>
              <w:bCs/>
              <w:rtl/>
            </w:rPr>
            <w:t>תרופות</w:t>
          </w:r>
          <w:r w:rsidR="00124E23">
            <w:rPr>
              <w:rFonts w:hint="cs"/>
              <w:b/>
              <w:bCs/>
              <w:rtl/>
            </w:rPr>
            <w:t xml:space="preserve"> | </w:t>
          </w:r>
          <w:r>
            <w:rPr>
              <w:rFonts w:hint="cs"/>
              <w:rtl/>
            </w:rPr>
            <w:t>מרשמים</w:t>
          </w:r>
        </w:p>
        <w:p w:rsidR="00410788" w:rsidRPr="008F3A39" w:rsidRDefault="00410788" w:rsidP="00410788">
          <w:pPr>
            <w:pStyle w:val="ListParagraph"/>
            <w:numPr>
              <w:ilvl w:val="0"/>
              <w:numId w:val="3"/>
            </w:numPr>
            <w:spacing w:before="120"/>
            <w:ind w:left="346" w:hanging="284"/>
          </w:pPr>
          <w:r>
            <w:rPr>
              <w:rFonts w:hint="cs"/>
              <w:b/>
              <w:bCs/>
              <w:rtl/>
            </w:rPr>
            <w:t xml:space="preserve">משאבי אנוש | </w:t>
          </w:r>
          <w:r w:rsidRPr="00410788">
            <w:rPr>
              <w:rFonts w:hint="cs"/>
              <w:rtl/>
            </w:rPr>
            <w:t>תנאי שירות</w:t>
          </w:r>
        </w:p>
      </w:tc>
      <w:tc>
        <w:tcPr>
          <w:tcW w:w="289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124E23" w:rsidRPr="00FB2EB6" w:rsidRDefault="00124E23" w:rsidP="002D2BD5">
          <w:pPr>
            <w:spacing w:before="120"/>
            <w:jc w:val="center"/>
            <w:rPr>
              <w:rFonts w:hint="cs"/>
              <w:rtl/>
            </w:rPr>
          </w:pPr>
          <w:r w:rsidRPr="004B79B7">
            <w:rPr>
              <w:rFonts w:hint="cs"/>
              <w:rtl/>
            </w:rPr>
            <w:t>מס' חוזר מרוכז</w:t>
          </w:r>
          <w:r>
            <w:rPr>
              <w:rFonts w:hint="cs"/>
              <w:rtl/>
            </w:rPr>
            <w:t xml:space="preserve">: </w:t>
          </w:r>
          <w:r w:rsidR="002D2BD5">
            <w:rPr>
              <w:rFonts w:hint="cs"/>
              <w:rtl/>
            </w:rPr>
            <w:t>7</w:t>
          </w:r>
          <w:r w:rsidR="00BC237E">
            <w:rPr>
              <w:rFonts w:hint="cs"/>
              <w:rtl/>
            </w:rPr>
            <w:t>/2021</w:t>
          </w:r>
        </w:p>
      </w:tc>
    </w:tr>
    <w:tr w:rsidR="00124E23" w:rsidRPr="004B79B7" w:rsidTr="00AE1938">
      <w:trPr>
        <w:cantSplit/>
        <w:trHeight w:val="413"/>
      </w:trPr>
      <w:tc>
        <w:tcPr>
          <w:tcW w:w="2965" w:type="dxa"/>
          <w:vMerge/>
          <w:vAlign w:val="center"/>
        </w:tcPr>
        <w:p w:rsidR="00124E23" w:rsidRPr="00C05E2A" w:rsidRDefault="00124E23" w:rsidP="00492256">
          <w:pPr>
            <w:pStyle w:val="Footer"/>
            <w:jc w:val="center"/>
            <w:rPr>
              <w:rFonts w:cs="David"/>
              <w:noProof/>
              <w:lang w:eastAsia="en-US"/>
            </w:rPr>
          </w:pPr>
        </w:p>
      </w:tc>
      <w:tc>
        <w:tcPr>
          <w:tcW w:w="3827" w:type="dxa"/>
          <w:vMerge/>
          <w:tcBorders>
            <w:right w:val="single" w:sz="4" w:space="0" w:color="auto"/>
          </w:tcBorders>
        </w:tcPr>
        <w:p w:rsidR="00124E23" w:rsidRPr="008F3A39" w:rsidRDefault="00124E23" w:rsidP="00124E23">
          <w:pPr>
            <w:spacing w:before="120"/>
          </w:pPr>
        </w:p>
      </w:tc>
      <w:tc>
        <w:tcPr>
          <w:tcW w:w="289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124E23" w:rsidRPr="00FB2EB6" w:rsidRDefault="00124E23" w:rsidP="002D2BD5">
          <w:pPr>
            <w:pStyle w:val="ListParagraph"/>
            <w:spacing w:before="120"/>
            <w:ind w:left="0"/>
            <w:jc w:val="center"/>
            <w:rPr>
              <w:rFonts w:hint="cs"/>
              <w:rtl/>
            </w:rPr>
          </w:pPr>
          <w:r w:rsidRPr="004B79B7">
            <w:rPr>
              <w:rFonts w:hint="cs"/>
              <w:rtl/>
            </w:rPr>
            <w:t>תאריך:</w:t>
          </w:r>
          <w:r>
            <w:rPr>
              <w:rFonts w:hint="cs"/>
              <w:rtl/>
            </w:rPr>
            <w:t xml:space="preserve"> </w:t>
          </w:r>
          <w:r w:rsidR="00AA528C">
            <w:rPr>
              <w:rFonts w:hint="cs"/>
              <w:rtl/>
            </w:rPr>
            <w:t>25/3/2021</w:t>
          </w:r>
        </w:p>
      </w:tc>
    </w:tr>
    <w:tr w:rsidR="00124E23" w:rsidRPr="004B79B7" w:rsidTr="00AE1938">
      <w:trPr>
        <w:cantSplit/>
        <w:trHeight w:val="251"/>
      </w:trPr>
      <w:tc>
        <w:tcPr>
          <w:tcW w:w="2965" w:type="dxa"/>
          <w:vMerge/>
          <w:tcBorders>
            <w:bottom w:val="single" w:sz="6" w:space="0" w:color="auto"/>
          </w:tcBorders>
          <w:vAlign w:val="center"/>
        </w:tcPr>
        <w:p w:rsidR="00124E23" w:rsidRPr="00C05E2A" w:rsidRDefault="00124E23" w:rsidP="00492256">
          <w:pPr>
            <w:pStyle w:val="Footer"/>
            <w:jc w:val="center"/>
            <w:rPr>
              <w:rFonts w:cs="David"/>
              <w:noProof/>
              <w:lang w:eastAsia="en-US"/>
            </w:rPr>
          </w:pPr>
        </w:p>
      </w:tc>
      <w:tc>
        <w:tcPr>
          <w:tcW w:w="3827" w:type="dxa"/>
          <w:vMerge/>
          <w:tcBorders>
            <w:bottom w:val="single" w:sz="4" w:space="0" w:color="auto"/>
            <w:right w:val="single" w:sz="4" w:space="0" w:color="auto"/>
          </w:tcBorders>
        </w:tcPr>
        <w:p w:rsidR="00124E23" w:rsidRPr="008F3A39" w:rsidRDefault="00124E23" w:rsidP="00124E23">
          <w:pPr>
            <w:spacing w:before="120"/>
            <w:rPr>
              <w:rtl/>
            </w:rPr>
          </w:pPr>
        </w:p>
      </w:tc>
      <w:tc>
        <w:tcPr>
          <w:tcW w:w="2897" w:type="dxa"/>
          <w:tcBorders>
            <w:top w:val="single" w:sz="4" w:space="0" w:color="auto"/>
            <w:left w:val="single" w:sz="4" w:space="0" w:color="auto"/>
            <w:bottom w:val="single" w:sz="6" w:space="0" w:color="auto"/>
            <w:right w:val="single" w:sz="4" w:space="0" w:color="auto"/>
          </w:tcBorders>
          <w:vAlign w:val="center"/>
        </w:tcPr>
        <w:p w:rsidR="00124E23" w:rsidRPr="00FB2EB6" w:rsidRDefault="00124E23" w:rsidP="00851B92">
          <w:pPr>
            <w:pStyle w:val="ListParagraph"/>
            <w:spacing w:before="120"/>
            <w:ind w:left="0"/>
            <w:jc w:val="center"/>
          </w:pPr>
          <w:r>
            <w:rPr>
              <w:rtl/>
            </w:rPr>
            <w:t>עמ</w:t>
          </w:r>
          <w:r>
            <w:rPr>
              <w:rFonts w:hint="cs"/>
              <w:rtl/>
            </w:rPr>
            <w:t>וד</w:t>
          </w:r>
          <w:r w:rsidRPr="004B79B7">
            <w:rPr>
              <w:rtl/>
            </w:rPr>
            <w:t xml:space="preserve">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7E4734">
            <w:rPr>
              <w:noProof/>
              <w:rtl/>
            </w:rPr>
            <w:t>1</w:t>
          </w:r>
          <w:r>
            <w:rPr>
              <w:noProof/>
            </w:rPr>
            <w:fldChar w:fldCharType="end"/>
          </w:r>
          <w:r>
            <w:rPr>
              <w:rtl/>
            </w:rPr>
            <w:t xml:space="preserve"> </w:t>
          </w:r>
          <w:r w:rsidRPr="004B79B7">
            <w:rPr>
              <w:rtl/>
            </w:rPr>
            <w:t xml:space="preserve">מתוך </w:t>
          </w:r>
          <w:fldSimple w:instr=" NUMPAGES ">
            <w:r w:rsidR="007E4734">
              <w:rPr>
                <w:noProof/>
                <w:rtl/>
              </w:rPr>
              <w:t>4</w:t>
            </w:r>
          </w:fldSimple>
        </w:p>
      </w:tc>
    </w:tr>
    <w:tr w:rsidR="00B960A2" w:rsidRPr="004B79B7" w:rsidTr="007300FD">
      <w:trPr>
        <w:cantSplit/>
        <w:trHeight w:val="420"/>
      </w:trPr>
      <w:tc>
        <w:tcPr>
          <w:tcW w:w="9689" w:type="dxa"/>
          <w:gridSpan w:val="3"/>
          <w:tcBorders>
            <w:bottom w:val="single" w:sz="4" w:space="0" w:color="auto"/>
            <w:right w:val="single" w:sz="4" w:space="0" w:color="auto"/>
          </w:tcBorders>
        </w:tcPr>
        <w:p w:rsidR="00B960A2" w:rsidRPr="004B79B7" w:rsidRDefault="00B960A2" w:rsidP="00411AA2">
          <w:pPr>
            <w:spacing w:before="120"/>
            <w:jc w:val="center"/>
            <w:rPr>
              <w:u w:val="single"/>
              <w:rtl/>
            </w:rPr>
          </w:pPr>
          <w:r w:rsidRPr="004B79B7">
            <w:rPr>
              <w:rFonts w:hint="cs"/>
              <w:rtl/>
            </w:rPr>
            <w:t xml:space="preserve">שם </w:t>
          </w:r>
          <w:r w:rsidR="005E24E3">
            <w:rPr>
              <w:rFonts w:hint="cs"/>
              <w:rtl/>
            </w:rPr>
            <w:t>ה</w:t>
          </w:r>
          <w:r w:rsidRPr="004B79B7">
            <w:rPr>
              <w:rFonts w:hint="cs"/>
              <w:rtl/>
            </w:rPr>
            <w:t xml:space="preserve">הנחיה: </w:t>
          </w:r>
          <w:r w:rsidR="00410788" w:rsidRPr="00410788">
            <w:rPr>
              <w:u w:val="single"/>
              <w:rtl/>
            </w:rPr>
            <w:t>מרשמים אישיים לרופאים גמלאי הכללית</w:t>
          </w:r>
        </w:p>
      </w:tc>
    </w:tr>
    <w:tr w:rsidR="00B960A2" w:rsidRPr="004B79B7" w:rsidTr="007300FD">
      <w:trPr>
        <w:cantSplit/>
        <w:trHeight w:val="420"/>
      </w:trPr>
      <w:tc>
        <w:tcPr>
          <w:tcW w:w="9689" w:type="dxa"/>
          <w:gridSpan w:val="3"/>
          <w:tcBorders>
            <w:top w:val="single" w:sz="4" w:space="0" w:color="auto"/>
            <w:left w:val="nil"/>
            <w:bottom w:val="nil"/>
            <w:right w:val="nil"/>
          </w:tcBorders>
        </w:tcPr>
        <w:p w:rsidR="00B960A2" w:rsidRPr="004B79B7" w:rsidRDefault="00B960A2" w:rsidP="00492256">
          <w:pPr>
            <w:spacing w:before="120"/>
            <w:ind w:right="-108"/>
            <w:jc w:val="center"/>
            <w:rPr>
              <w:rtl/>
            </w:rPr>
          </w:pPr>
        </w:p>
      </w:tc>
    </w:tr>
    <w:tr w:rsidR="00B960A2" w:rsidRPr="004B79B7" w:rsidTr="007300FD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trHeight w:val="12066"/>
      </w:trPr>
      <w:tc>
        <w:tcPr>
          <w:tcW w:w="9689" w:type="dxa"/>
          <w:gridSpan w:val="3"/>
          <w:tcBorders>
            <w:top w:val="nil"/>
          </w:tcBorders>
        </w:tcPr>
        <w:tbl>
          <w:tblPr>
            <w:tblW w:w="0" w:type="auto"/>
            <w:jc w:val="right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  <w:tblGrid>
            <w:gridCol w:w="1853"/>
            <w:gridCol w:w="1853"/>
            <w:gridCol w:w="1853"/>
            <w:gridCol w:w="1854"/>
            <w:gridCol w:w="1854"/>
          </w:tblGrid>
          <w:tr w:rsidR="00B960A2" w:rsidRPr="004B79B7" w:rsidTr="00492256">
            <w:trPr>
              <w:jc w:val="right"/>
            </w:trPr>
            <w:tc>
              <w:tcPr>
                <w:tcW w:w="1853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  <w:tc>
              <w:tcPr>
                <w:tcW w:w="1853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  <w:tc>
              <w:tcPr>
                <w:tcW w:w="1853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  <w:tc>
              <w:tcPr>
                <w:tcW w:w="1854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  <w:tc>
              <w:tcPr>
                <w:tcW w:w="1854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</w:tr>
          <w:tr w:rsidR="00B960A2" w:rsidRPr="004B79B7" w:rsidTr="00492256">
            <w:trPr>
              <w:jc w:val="right"/>
            </w:trPr>
            <w:tc>
              <w:tcPr>
                <w:tcW w:w="1853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  <w:tc>
              <w:tcPr>
                <w:tcW w:w="1853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  <w:tc>
              <w:tcPr>
                <w:tcW w:w="1853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  <w:tc>
              <w:tcPr>
                <w:tcW w:w="1854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  <w:tc>
              <w:tcPr>
                <w:tcW w:w="1854" w:type="dxa"/>
              </w:tcPr>
              <w:p w:rsidR="00B960A2" w:rsidRPr="00C05E2A" w:rsidRDefault="00B960A2" w:rsidP="00492256">
                <w:pPr>
                  <w:pStyle w:val="Header"/>
                  <w:rPr>
                    <w:rFonts w:cs="David"/>
                  </w:rPr>
                </w:pPr>
              </w:p>
            </w:tc>
          </w:tr>
        </w:tbl>
        <w:p w:rsidR="00B960A2" w:rsidRPr="00C05E2A" w:rsidRDefault="00B960A2" w:rsidP="00492256">
          <w:pPr>
            <w:pStyle w:val="Header"/>
            <w:rPr>
              <w:rFonts w:cs="David"/>
              <w:rtl/>
            </w:rPr>
          </w:pPr>
        </w:p>
        <w:p w:rsidR="00B960A2" w:rsidRPr="00C05E2A" w:rsidRDefault="00B960A2" w:rsidP="00492256">
          <w:pPr>
            <w:pStyle w:val="Header"/>
            <w:rPr>
              <w:rFonts w:cs="David"/>
            </w:rPr>
          </w:pPr>
        </w:p>
      </w:tc>
    </w:tr>
  </w:tbl>
  <w:p w:rsidR="00B960A2" w:rsidRPr="00954B79" w:rsidRDefault="00B960A2">
    <w:pPr>
      <w:pStyle w:val="Header"/>
      <w:rPr>
        <w:rtl/>
      </w:rPr>
    </w:pPr>
  </w:p>
  <w:p w:rsidR="00B960A2" w:rsidRDefault="00B960A2">
    <w:pPr>
      <w:pStyle w:val="Header"/>
      <w:rPr>
        <w:rtl/>
      </w:rPr>
    </w:pPr>
  </w:p>
  <w:p w:rsidR="00B960A2" w:rsidRDefault="00B960A2" w:rsidP="00BE4F0A">
    <w:pPr>
      <w:pStyle w:val="Header"/>
      <w:jc w:val="right"/>
      <w:rPr>
        <w:rtl/>
      </w:rPr>
    </w:pPr>
  </w:p>
  <w:p w:rsidR="00B960A2" w:rsidRDefault="00B960A2">
    <w:pPr>
      <w:pStyle w:val="Header"/>
      <w:rPr>
        <w:rtl/>
      </w:rPr>
    </w:pPr>
  </w:p>
  <w:p w:rsidR="00B960A2" w:rsidRDefault="00B960A2">
    <w:pPr>
      <w:pStyle w:val="Header"/>
      <w:rPr>
        <w:rtl/>
      </w:rPr>
    </w:pPr>
  </w:p>
  <w:p w:rsidR="00B960A2" w:rsidRDefault="00B960A2">
    <w:pPr>
      <w:pStyle w:val="Header"/>
      <w:rPr>
        <w:rtl/>
      </w:rPr>
    </w:pPr>
  </w:p>
  <w:p w:rsidR="00B960A2" w:rsidRDefault="00B960A2">
    <w:pPr>
      <w:pStyle w:val="Header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37ACB"/>
    <w:multiLevelType w:val="hybridMultilevel"/>
    <w:tmpl w:val="398872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8D3363"/>
    <w:multiLevelType w:val="multilevel"/>
    <w:tmpl w:val="6C50985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3D45047"/>
    <w:multiLevelType w:val="hybridMultilevel"/>
    <w:tmpl w:val="F5C08B86"/>
    <w:lvl w:ilvl="0" w:tplc="7B12036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A2055"/>
    <w:multiLevelType w:val="multilevel"/>
    <w:tmpl w:val="6956A22E"/>
    <w:lvl w:ilvl="0">
      <w:start w:val="1"/>
      <w:numFmt w:val="decimal"/>
      <w:lvlText w:val="%1."/>
      <w:lvlJc w:val="center"/>
      <w:pPr>
        <w:tabs>
          <w:tab w:val="num" w:pos="567"/>
        </w:tabs>
        <w:ind w:left="567" w:right="567" w:hanging="567"/>
      </w:pPr>
    </w:lvl>
    <w:lvl w:ilvl="1">
      <w:start w:val="1"/>
      <w:numFmt w:val="upperRoman"/>
      <w:lvlRestart w:val="0"/>
      <w:lvlText w:val="%2."/>
      <w:lvlJc w:val="center"/>
      <w:pPr>
        <w:tabs>
          <w:tab w:val="num" w:pos="984"/>
        </w:tabs>
        <w:ind w:left="567" w:right="567" w:firstLine="57"/>
      </w:pPr>
    </w:lvl>
    <w:lvl w:ilvl="2">
      <w:start w:val="1"/>
      <w:numFmt w:val="decimal"/>
      <w:lvlText w:val="%3)"/>
      <w:lvlJc w:val="center"/>
      <w:pPr>
        <w:tabs>
          <w:tab w:val="num" w:pos="1381"/>
        </w:tabs>
        <w:ind w:left="567" w:right="567" w:firstLine="454"/>
      </w:pPr>
    </w:lvl>
    <w:lvl w:ilvl="3">
      <w:start w:val="1"/>
      <w:numFmt w:val="upperRoman"/>
      <w:lvlText w:val="%4)"/>
      <w:lvlJc w:val="center"/>
      <w:pPr>
        <w:tabs>
          <w:tab w:val="num" w:pos="1778"/>
        </w:tabs>
        <w:ind w:left="567" w:right="567" w:firstLine="851"/>
      </w:pPr>
    </w:lvl>
    <w:lvl w:ilvl="4">
      <w:start w:val="1"/>
      <w:numFmt w:val="decimal"/>
      <w:lvlText w:val="(%5)"/>
      <w:lvlJc w:val="center"/>
      <w:pPr>
        <w:tabs>
          <w:tab w:val="num" w:pos="2174"/>
        </w:tabs>
        <w:ind w:left="567" w:right="567" w:firstLine="1247"/>
      </w:pPr>
    </w:lvl>
    <w:lvl w:ilvl="5">
      <w:start w:val="1"/>
      <w:numFmt w:val="upperRoman"/>
      <w:lvlText w:val="(%6)"/>
      <w:lvlJc w:val="center"/>
      <w:pPr>
        <w:tabs>
          <w:tab w:val="num" w:pos="2628"/>
        </w:tabs>
        <w:ind w:left="567" w:right="567" w:firstLine="1701"/>
      </w:pPr>
    </w:lvl>
    <w:lvl w:ilvl="6">
      <w:start w:val="1"/>
      <w:numFmt w:val="chosung"/>
      <w:lvlText w:val=""/>
      <w:lvlJc w:val="left"/>
      <w:pPr>
        <w:tabs>
          <w:tab w:val="num" w:pos="2968"/>
        </w:tabs>
        <w:ind w:left="567" w:right="567" w:firstLine="2041"/>
      </w:pPr>
      <w:rPr>
        <w:rFonts w:ascii="Wingdings" w:hAnsi="Wingdings" w:cs="Times New Roman" w:hint="default"/>
      </w:rPr>
    </w:lvl>
    <w:lvl w:ilvl="7">
      <w:start w:val="1"/>
      <w:numFmt w:val="decimal"/>
      <w:pStyle w:val="Heading8"/>
      <w:lvlText w:val="%1.%2.%3.%4.%5.%6.%7.%8"/>
      <w:lvlJc w:val="center"/>
      <w:pPr>
        <w:tabs>
          <w:tab w:val="num" w:pos="1728"/>
        </w:tabs>
        <w:ind w:left="1440" w:right="1440" w:hanging="1152"/>
      </w:pPr>
    </w:lvl>
    <w:lvl w:ilvl="8">
      <w:start w:val="1"/>
      <w:numFmt w:val="decimal"/>
      <w:pStyle w:val="Heading9"/>
      <w:lvlText w:val="%1.%2.%3.%4.%5.%6.%7.%8.%9"/>
      <w:lvlJc w:val="center"/>
      <w:pPr>
        <w:tabs>
          <w:tab w:val="num" w:pos="1872"/>
        </w:tabs>
        <w:ind w:left="1584" w:right="1584" w:hanging="1296"/>
      </w:pPr>
    </w:lvl>
  </w:abstractNum>
  <w:abstractNum w:abstractNumId="4" w15:restartNumberingAfterBreak="0">
    <w:nsid w:val="17571167"/>
    <w:multiLevelType w:val="multilevel"/>
    <w:tmpl w:val="56E88D64"/>
    <w:lvl w:ilvl="0">
      <w:start w:val="1"/>
      <w:numFmt w:val="decimal"/>
      <w:lvlText w:val="%1."/>
      <w:lvlJc w:val="left"/>
      <w:pPr>
        <w:ind w:left="360" w:hanging="360"/>
      </w:pPr>
      <w:rPr>
        <w:color w:val="auto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5" w15:restartNumberingAfterBreak="0">
    <w:nsid w:val="1AB25197"/>
    <w:multiLevelType w:val="multilevel"/>
    <w:tmpl w:val="C1AC57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723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446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809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2532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289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3618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3981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344" w:hanging="1440"/>
      </w:pPr>
      <w:rPr>
        <w:rFonts w:hint="default"/>
        <w:sz w:val="24"/>
      </w:rPr>
    </w:lvl>
  </w:abstractNum>
  <w:abstractNum w:abstractNumId="6" w15:restartNumberingAfterBreak="0">
    <w:nsid w:val="237C0D63"/>
    <w:multiLevelType w:val="multilevel"/>
    <w:tmpl w:val="3DA09C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hebrew1"/>
      <w:lvlText w:val="%5."/>
      <w:lvlJc w:val="left"/>
      <w:pPr>
        <w:ind w:left="2232" w:hanging="792"/>
      </w:pPr>
      <w:rPr>
        <w:rFonts w:ascii="Calibri" w:eastAsia="Times New Roman" w:hAnsi="Calibri" w:cs="David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3FD5AAB"/>
    <w:multiLevelType w:val="hybridMultilevel"/>
    <w:tmpl w:val="56B6FE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54DE7"/>
    <w:multiLevelType w:val="multilevel"/>
    <w:tmpl w:val="A984D67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723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446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809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2532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289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3618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3981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344" w:hanging="1440"/>
      </w:pPr>
      <w:rPr>
        <w:rFonts w:hint="default"/>
        <w:sz w:val="24"/>
      </w:rPr>
    </w:lvl>
  </w:abstractNum>
  <w:abstractNum w:abstractNumId="9" w15:restartNumberingAfterBreak="0">
    <w:nsid w:val="24D83A2C"/>
    <w:multiLevelType w:val="hybridMultilevel"/>
    <w:tmpl w:val="41D62F3C"/>
    <w:lvl w:ilvl="0" w:tplc="956CFCC6">
      <w:start w:val="1"/>
      <w:numFmt w:val="bullet"/>
      <w:lvlText w:val=""/>
      <w:lvlJc w:val="left"/>
      <w:pPr>
        <w:ind w:left="215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17" w:hanging="360"/>
      </w:pPr>
      <w:rPr>
        <w:rFonts w:ascii="Wingdings" w:hAnsi="Wingdings" w:hint="default"/>
      </w:rPr>
    </w:lvl>
  </w:abstractNum>
  <w:abstractNum w:abstractNumId="10" w15:restartNumberingAfterBreak="0">
    <w:nsid w:val="2CAE534E"/>
    <w:multiLevelType w:val="multilevel"/>
    <w:tmpl w:val="219A6A7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208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416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264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472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2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528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376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224" w:hanging="1440"/>
      </w:pPr>
      <w:rPr>
        <w:rFonts w:hint="default"/>
      </w:rPr>
    </w:lvl>
  </w:abstractNum>
  <w:abstractNum w:abstractNumId="11" w15:restartNumberingAfterBreak="0">
    <w:nsid w:val="2EFB07E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F3D78B5"/>
    <w:multiLevelType w:val="multilevel"/>
    <w:tmpl w:val="10C6EC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)"/>
      <w:lvlJc w:val="left"/>
      <w:pPr>
        <w:ind w:left="1426" w:hanging="720"/>
      </w:pPr>
      <w:rPr>
        <w:rFonts w:hint="default"/>
        <w:sz w:val="24"/>
      </w:rPr>
    </w:lvl>
    <w:lvl w:ilvl="2">
      <w:start w:val="1"/>
      <w:numFmt w:val="decimal"/>
      <w:lvlText w:val="%1.%2)%3."/>
      <w:lvlJc w:val="left"/>
      <w:pPr>
        <w:ind w:left="2132" w:hanging="720"/>
      </w:pPr>
      <w:rPr>
        <w:rFonts w:hint="default"/>
        <w:sz w:val="24"/>
      </w:rPr>
    </w:lvl>
    <w:lvl w:ilvl="3">
      <w:start w:val="1"/>
      <w:numFmt w:val="decimal"/>
      <w:lvlText w:val="%1.%2)%3.%4."/>
      <w:lvlJc w:val="left"/>
      <w:pPr>
        <w:ind w:left="3198" w:hanging="1080"/>
      </w:pPr>
      <w:rPr>
        <w:rFonts w:hint="default"/>
        <w:sz w:val="24"/>
      </w:rPr>
    </w:lvl>
    <w:lvl w:ilvl="4">
      <w:start w:val="1"/>
      <w:numFmt w:val="decimal"/>
      <w:lvlText w:val="%1.%2)%3.%4.%5."/>
      <w:lvlJc w:val="left"/>
      <w:pPr>
        <w:ind w:left="3904" w:hanging="1080"/>
      </w:pPr>
      <w:rPr>
        <w:rFonts w:hint="default"/>
        <w:sz w:val="24"/>
      </w:rPr>
    </w:lvl>
    <w:lvl w:ilvl="5">
      <w:start w:val="1"/>
      <w:numFmt w:val="decimal"/>
      <w:lvlText w:val="%1.%2)%3.%4.%5.%6."/>
      <w:lvlJc w:val="left"/>
      <w:pPr>
        <w:ind w:left="4970" w:hanging="1440"/>
      </w:pPr>
      <w:rPr>
        <w:rFonts w:hint="default"/>
        <w:sz w:val="24"/>
      </w:rPr>
    </w:lvl>
    <w:lvl w:ilvl="6">
      <w:start w:val="1"/>
      <w:numFmt w:val="decimal"/>
      <w:lvlText w:val="%1.%2)%3.%4.%5.%6.%7."/>
      <w:lvlJc w:val="left"/>
      <w:pPr>
        <w:ind w:left="5676" w:hanging="1440"/>
      </w:pPr>
      <w:rPr>
        <w:rFonts w:hint="default"/>
        <w:sz w:val="24"/>
      </w:rPr>
    </w:lvl>
    <w:lvl w:ilvl="7">
      <w:start w:val="1"/>
      <w:numFmt w:val="decimal"/>
      <w:lvlText w:val="%1.%2)%3.%4.%5.%6.%7.%8."/>
      <w:lvlJc w:val="left"/>
      <w:pPr>
        <w:ind w:left="6742" w:hanging="1800"/>
      </w:pPr>
      <w:rPr>
        <w:rFonts w:hint="default"/>
        <w:sz w:val="24"/>
      </w:rPr>
    </w:lvl>
    <w:lvl w:ilvl="8">
      <w:start w:val="1"/>
      <w:numFmt w:val="decimal"/>
      <w:lvlText w:val="%1.%2)%3.%4.%5.%6.%7.%8.%9."/>
      <w:lvlJc w:val="left"/>
      <w:pPr>
        <w:ind w:left="7448" w:hanging="1800"/>
      </w:pPr>
      <w:rPr>
        <w:rFonts w:hint="default"/>
        <w:sz w:val="24"/>
      </w:rPr>
    </w:lvl>
  </w:abstractNum>
  <w:abstractNum w:abstractNumId="13" w15:restartNumberingAfterBreak="0">
    <w:nsid w:val="30CA7216"/>
    <w:multiLevelType w:val="multilevel"/>
    <w:tmpl w:val="912A8FCA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A435C78"/>
    <w:multiLevelType w:val="multilevel"/>
    <w:tmpl w:val="3A0E8B6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)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decimal"/>
      <w:lvlText w:val="%1.%2)%3."/>
      <w:lvlJc w:val="left"/>
      <w:pPr>
        <w:ind w:left="2160" w:hanging="720"/>
      </w:pPr>
      <w:rPr>
        <w:rFonts w:hint="default"/>
        <w:u w:val="single"/>
      </w:rPr>
    </w:lvl>
    <w:lvl w:ilvl="3">
      <w:start w:val="1"/>
      <w:numFmt w:val="decimal"/>
      <w:lvlText w:val="%1.%2)%3.%4."/>
      <w:lvlJc w:val="left"/>
      <w:pPr>
        <w:ind w:left="2880" w:hanging="720"/>
      </w:pPr>
      <w:rPr>
        <w:rFonts w:hint="default"/>
        <w:u w:val="single"/>
      </w:rPr>
    </w:lvl>
    <w:lvl w:ilvl="4">
      <w:start w:val="1"/>
      <w:numFmt w:val="decimal"/>
      <w:lvlText w:val="%1.%2)%3.%4.%5."/>
      <w:lvlJc w:val="left"/>
      <w:pPr>
        <w:ind w:left="3960" w:hanging="1080"/>
      </w:pPr>
      <w:rPr>
        <w:rFonts w:hint="default"/>
        <w:u w:val="single"/>
      </w:rPr>
    </w:lvl>
    <w:lvl w:ilvl="5">
      <w:start w:val="1"/>
      <w:numFmt w:val="decimal"/>
      <w:lvlText w:val="%1.%2)%3.%4.%5.%6."/>
      <w:lvlJc w:val="left"/>
      <w:pPr>
        <w:ind w:left="4680" w:hanging="1080"/>
      </w:pPr>
      <w:rPr>
        <w:rFonts w:hint="default"/>
        <w:u w:val="single"/>
      </w:rPr>
    </w:lvl>
    <w:lvl w:ilvl="6">
      <w:start w:val="1"/>
      <w:numFmt w:val="decimal"/>
      <w:lvlText w:val="%1.%2)%3.%4.%5.%6.%7."/>
      <w:lvlJc w:val="left"/>
      <w:pPr>
        <w:ind w:left="5760" w:hanging="1440"/>
      </w:pPr>
      <w:rPr>
        <w:rFonts w:hint="default"/>
        <w:u w:val="single"/>
      </w:rPr>
    </w:lvl>
    <w:lvl w:ilvl="7">
      <w:start w:val="1"/>
      <w:numFmt w:val="decimal"/>
      <w:lvlText w:val="%1.%2)%3.%4.%5.%6.%7.%8."/>
      <w:lvlJc w:val="left"/>
      <w:pPr>
        <w:ind w:left="6480" w:hanging="1440"/>
      </w:pPr>
      <w:rPr>
        <w:rFonts w:hint="default"/>
        <w:u w:val="single"/>
      </w:rPr>
    </w:lvl>
    <w:lvl w:ilvl="8">
      <w:start w:val="1"/>
      <w:numFmt w:val="decimal"/>
      <w:lvlText w:val="%1.%2)%3.%4.%5.%6.%7.%8.%9."/>
      <w:lvlJc w:val="left"/>
      <w:pPr>
        <w:ind w:left="7200" w:hanging="1440"/>
      </w:pPr>
      <w:rPr>
        <w:rFonts w:hint="default"/>
        <w:u w:val="single"/>
      </w:rPr>
    </w:lvl>
  </w:abstractNum>
  <w:abstractNum w:abstractNumId="15" w15:restartNumberingAfterBreak="0">
    <w:nsid w:val="3ABD24EC"/>
    <w:multiLevelType w:val="hybridMultilevel"/>
    <w:tmpl w:val="732CD824"/>
    <w:lvl w:ilvl="0" w:tplc="7B120360">
      <w:start w:val="1"/>
      <w:numFmt w:val="decimal"/>
      <w:lvlText w:val="%1."/>
      <w:lvlJc w:val="left"/>
      <w:pPr>
        <w:ind w:left="108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C1B202D"/>
    <w:multiLevelType w:val="hybridMultilevel"/>
    <w:tmpl w:val="01D0C1DA"/>
    <w:lvl w:ilvl="0" w:tplc="7B529604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7" w15:restartNumberingAfterBreak="0">
    <w:nsid w:val="445B256B"/>
    <w:multiLevelType w:val="hybridMultilevel"/>
    <w:tmpl w:val="7516634A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E810E0"/>
    <w:multiLevelType w:val="hybridMultilevel"/>
    <w:tmpl w:val="F4BEC322"/>
    <w:lvl w:ilvl="0" w:tplc="7B12036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537717"/>
    <w:multiLevelType w:val="multilevel"/>
    <w:tmpl w:val="3434F9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/>
      </w:rPr>
    </w:lvl>
  </w:abstractNum>
  <w:abstractNum w:abstractNumId="20" w15:restartNumberingAfterBreak="0">
    <w:nsid w:val="4BBA6B8B"/>
    <w:multiLevelType w:val="hybridMultilevel"/>
    <w:tmpl w:val="3C0AD3F0"/>
    <w:lvl w:ilvl="0" w:tplc="E898A46C">
      <w:start w:val="1"/>
      <w:numFmt w:val="bullet"/>
      <w:lvlText w:val="-"/>
      <w:lvlJc w:val="left"/>
      <w:pPr>
        <w:ind w:left="1806" w:hanging="360"/>
      </w:pPr>
      <w:rPr>
        <w:rFonts w:ascii="Times New Roman" w:eastAsia="Times New Roman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ind w:left="2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6" w:hanging="360"/>
      </w:pPr>
      <w:rPr>
        <w:rFonts w:ascii="Wingdings" w:hAnsi="Wingdings" w:hint="default"/>
      </w:rPr>
    </w:lvl>
  </w:abstractNum>
  <w:abstractNum w:abstractNumId="21" w15:restartNumberingAfterBreak="0">
    <w:nsid w:val="520A03AA"/>
    <w:multiLevelType w:val="hybridMultilevel"/>
    <w:tmpl w:val="F5C08B86"/>
    <w:lvl w:ilvl="0" w:tplc="7B12036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B35266"/>
    <w:multiLevelType w:val="multilevel"/>
    <w:tmpl w:val="301ABE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5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8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44" w:hanging="1440"/>
      </w:pPr>
      <w:rPr>
        <w:rFonts w:hint="default"/>
      </w:rPr>
    </w:lvl>
  </w:abstractNum>
  <w:abstractNum w:abstractNumId="23" w15:restartNumberingAfterBreak="0">
    <w:nsid w:val="54306FA4"/>
    <w:multiLevelType w:val="hybridMultilevel"/>
    <w:tmpl w:val="02ACFC4A"/>
    <w:lvl w:ilvl="0" w:tplc="6380A1E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2F1C7B"/>
    <w:multiLevelType w:val="multilevel"/>
    <w:tmpl w:val="9E94251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5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8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44" w:hanging="1440"/>
      </w:pPr>
      <w:rPr>
        <w:rFonts w:hint="default"/>
      </w:rPr>
    </w:lvl>
  </w:abstractNum>
  <w:abstractNum w:abstractNumId="25" w15:restartNumberingAfterBreak="0">
    <w:nsid w:val="5A604BC8"/>
    <w:multiLevelType w:val="multilevel"/>
    <w:tmpl w:val="CF7425F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284" w:hanging="72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lvlText w:val="%1.%2)%3."/>
      <w:lvlJc w:val="left"/>
      <w:pPr>
        <w:ind w:left="1848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72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3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6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824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748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312" w:hanging="1800"/>
      </w:pPr>
      <w:rPr>
        <w:rFonts w:hint="default"/>
      </w:rPr>
    </w:lvl>
  </w:abstractNum>
  <w:abstractNum w:abstractNumId="26" w15:restartNumberingAfterBreak="0">
    <w:nsid w:val="5E605D3B"/>
    <w:multiLevelType w:val="multilevel"/>
    <w:tmpl w:val="E2A6BD7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208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416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264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472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2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528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376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224" w:hanging="1440"/>
      </w:pPr>
      <w:rPr>
        <w:rFonts w:hint="default"/>
      </w:rPr>
    </w:lvl>
  </w:abstractNum>
  <w:abstractNum w:abstractNumId="27" w15:restartNumberingAfterBreak="0">
    <w:nsid w:val="5FA92942"/>
    <w:multiLevelType w:val="hybridMultilevel"/>
    <w:tmpl w:val="35100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247336"/>
    <w:multiLevelType w:val="hybridMultilevel"/>
    <w:tmpl w:val="8CC84B44"/>
    <w:lvl w:ilvl="0" w:tplc="627A76FE">
      <w:start w:val="1"/>
      <w:numFmt w:val="decimal"/>
      <w:lvlText w:val="%1)"/>
      <w:lvlJc w:val="left"/>
      <w:pPr>
        <w:ind w:left="7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3" w:hanging="360"/>
      </w:pPr>
    </w:lvl>
    <w:lvl w:ilvl="2" w:tplc="0409001B" w:tentative="1">
      <w:start w:val="1"/>
      <w:numFmt w:val="lowerRoman"/>
      <w:lvlText w:val="%3."/>
      <w:lvlJc w:val="right"/>
      <w:pPr>
        <w:ind w:left="2223" w:hanging="180"/>
      </w:pPr>
    </w:lvl>
    <w:lvl w:ilvl="3" w:tplc="0409000F" w:tentative="1">
      <w:start w:val="1"/>
      <w:numFmt w:val="decimal"/>
      <w:lvlText w:val="%4."/>
      <w:lvlJc w:val="left"/>
      <w:pPr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9" w15:restartNumberingAfterBreak="0">
    <w:nsid w:val="639B7D88"/>
    <w:multiLevelType w:val="hybridMultilevel"/>
    <w:tmpl w:val="221E613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6E0A71"/>
    <w:multiLevelType w:val="hybridMultilevel"/>
    <w:tmpl w:val="6838AEFA"/>
    <w:lvl w:ilvl="0" w:tplc="04090009">
      <w:start w:val="1"/>
      <w:numFmt w:val="bullet"/>
      <w:lvlText w:val=""/>
      <w:lvlJc w:val="left"/>
      <w:pPr>
        <w:ind w:left="1797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31" w15:restartNumberingAfterBreak="0">
    <w:nsid w:val="652F091B"/>
    <w:multiLevelType w:val="multilevel"/>
    <w:tmpl w:val="F2FAF7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5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8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44" w:hanging="1440"/>
      </w:pPr>
      <w:rPr>
        <w:rFonts w:hint="default"/>
      </w:rPr>
    </w:lvl>
  </w:abstractNum>
  <w:abstractNum w:abstractNumId="32" w15:restartNumberingAfterBreak="0">
    <w:nsid w:val="6CC174F8"/>
    <w:multiLevelType w:val="hybridMultilevel"/>
    <w:tmpl w:val="01FC9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0D48BE"/>
    <w:multiLevelType w:val="hybridMultilevel"/>
    <w:tmpl w:val="72AEE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547335"/>
    <w:multiLevelType w:val="hybridMultilevel"/>
    <w:tmpl w:val="3DC05CCA"/>
    <w:lvl w:ilvl="0" w:tplc="2ED27F0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8431DC"/>
    <w:multiLevelType w:val="hybridMultilevel"/>
    <w:tmpl w:val="A2B441F0"/>
    <w:lvl w:ilvl="0" w:tplc="26D89910">
      <w:start w:val="1"/>
      <w:numFmt w:val="bullet"/>
      <w:lvlText w:val=""/>
      <w:lvlJc w:val="left"/>
      <w:pPr>
        <w:ind w:left="927" w:hanging="360"/>
      </w:pPr>
      <w:rPr>
        <w:rFonts w:ascii="Symbol" w:eastAsia="Calibri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1E478B2"/>
    <w:multiLevelType w:val="hybridMultilevel"/>
    <w:tmpl w:val="4B2C5E9E"/>
    <w:lvl w:ilvl="0" w:tplc="5406E240">
      <w:start w:val="15"/>
      <w:numFmt w:val="bullet"/>
      <w:lvlText w:val=""/>
      <w:lvlJc w:val="left"/>
      <w:pPr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66653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86D51B0"/>
    <w:multiLevelType w:val="multilevel"/>
    <w:tmpl w:val="3C028ED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208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416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264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472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2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528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376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224" w:hanging="1440"/>
      </w:pPr>
      <w:rPr>
        <w:rFonts w:hint="default"/>
      </w:rPr>
    </w:lvl>
  </w:abstractNum>
  <w:abstractNum w:abstractNumId="39" w15:restartNumberingAfterBreak="0">
    <w:nsid w:val="7AC065DD"/>
    <w:multiLevelType w:val="multilevel"/>
    <w:tmpl w:val="CBDEB1D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36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hebrew1"/>
      <w:lvlText w:val="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40" w15:restartNumberingAfterBreak="0">
    <w:nsid w:val="7C9F39FD"/>
    <w:multiLevelType w:val="hybridMultilevel"/>
    <w:tmpl w:val="B8F2A08E"/>
    <w:lvl w:ilvl="0" w:tplc="F134F1F6">
      <w:numFmt w:val="bullet"/>
      <w:lvlText w:val="-"/>
      <w:lvlJc w:val="left"/>
      <w:pPr>
        <w:ind w:left="1440" w:hanging="360"/>
      </w:pPr>
      <w:rPr>
        <w:rFonts w:ascii="Calibri" w:eastAsia="Calibri" w:hAnsi="Calibri" w:cs="David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D544F7A"/>
    <w:multiLevelType w:val="hybridMultilevel"/>
    <w:tmpl w:val="C4A22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4E3BEE"/>
    <w:multiLevelType w:val="multilevel"/>
    <w:tmpl w:val="9000DE46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19"/>
  </w:num>
  <w:num w:numId="3">
    <w:abstractNumId w:val="41"/>
  </w:num>
  <w:num w:numId="4">
    <w:abstractNumId w:val="35"/>
  </w:num>
  <w:num w:numId="5">
    <w:abstractNumId w:val="40"/>
  </w:num>
  <w:num w:numId="6">
    <w:abstractNumId w:val="28"/>
  </w:num>
  <w:num w:numId="7">
    <w:abstractNumId w:val="12"/>
  </w:num>
  <w:num w:numId="8">
    <w:abstractNumId w:val="38"/>
  </w:num>
  <w:num w:numId="9">
    <w:abstractNumId w:val="14"/>
  </w:num>
  <w:num w:numId="10">
    <w:abstractNumId w:val="25"/>
  </w:num>
  <w:num w:numId="11">
    <w:abstractNumId w:val="10"/>
  </w:num>
  <w:num w:numId="12">
    <w:abstractNumId w:val="26"/>
  </w:num>
  <w:num w:numId="13">
    <w:abstractNumId w:val="16"/>
  </w:num>
  <w:num w:numId="14">
    <w:abstractNumId w:val="30"/>
  </w:num>
  <w:num w:numId="15">
    <w:abstractNumId w:val="9"/>
  </w:num>
  <w:num w:numId="16">
    <w:abstractNumId w:val="1"/>
  </w:num>
  <w:num w:numId="17">
    <w:abstractNumId w:val="33"/>
  </w:num>
  <w:num w:numId="18">
    <w:abstractNumId w:val="29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27"/>
  </w:num>
  <w:num w:numId="22">
    <w:abstractNumId w:val="22"/>
  </w:num>
  <w:num w:numId="23">
    <w:abstractNumId w:val="31"/>
  </w:num>
  <w:num w:numId="24">
    <w:abstractNumId w:val="24"/>
  </w:num>
  <w:num w:numId="25">
    <w:abstractNumId w:val="5"/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4"/>
  </w:num>
  <w:num w:numId="28">
    <w:abstractNumId w:val="20"/>
  </w:num>
  <w:num w:numId="29">
    <w:abstractNumId w:val="8"/>
  </w:num>
  <w:num w:numId="3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</w:num>
  <w:num w:numId="32">
    <w:abstractNumId w:val="42"/>
  </w:num>
  <w:num w:numId="33">
    <w:abstractNumId w:val="17"/>
  </w:num>
  <w:num w:numId="34">
    <w:abstractNumId w:val="32"/>
  </w:num>
  <w:num w:numId="35">
    <w:abstractNumId w:val="18"/>
  </w:num>
  <w:num w:numId="36">
    <w:abstractNumId w:val="2"/>
  </w:num>
  <w:num w:numId="37">
    <w:abstractNumId w:val="23"/>
  </w:num>
  <w:num w:numId="3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6"/>
  </w:num>
  <w:num w:numId="40">
    <w:abstractNumId w:val="21"/>
  </w:num>
  <w:num w:numId="41">
    <w:abstractNumId w:val="15"/>
  </w:num>
  <w:num w:numId="42">
    <w:abstractNumId w:val="6"/>
  </w:num>
  <w:num w:numId="43">
    <w:abstractNumId w:val="11"/>
  </w:num>
  <w:num w:numId="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7"/>
  </w:num>
  <w:num w:numId="46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numFmt w:val="lowerLetter"/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0B2C"/>
    <w:rsid w:val="0000098D"/>
    <w:rsid w:val="00002987"/>
    <w:rsid w:val="00003882"/>
    <w:rsid w:val="00005F07"/>
    <w:rsid w:val="000063AF"/>
    <w:rsid w:val="00010A90"/>
    <w:rsid w:val="000143FA"/>
    <w:rsid w:val="0001689B"/>
    <w:rsid w:val="00017D7F"/>
    <w:rsid w:val="000235D0"/>
    <w:rsid w:val="00023B4F"/>
    <w:rsid w:val="000255DA"/>
    <w:rsid w:val="00035A9E"/>
    <w:rsid w:val="00036A79"/>
    <w:rsid w:val="00036B2A"/>
    <w:rsid w:val="0004198D"/>
    <w:rsid w:val="000474AA"/>
    <w:rsid w:val="00051751"/>
    <w:rsid w:val="000532AA"/>
    <w:rsid w:val="00053C96"/>
    <w:rsid w:val="000551B9"/>
    <w:rsid w:val="00057F20"/>
    <w:rsid w:val="000604F8"/>
    <w:rsid w:val="00061E1C"/>
    <w:rsid w:val="00066A28"/>
    <w:rsid w:val="000715EC"/>
    <w:rsid w:val="00073C1E"/>
    <w:rsid w:val="00075452"/>
    <w:rsid w:val="00076CAD"/>
    <w:rsid w:val="0007799B"/>
    <w:rsid w:val="00090F5D"/>
    <w:rsid w:val="00095544"/>
    <w:rsid w:val="000A19C5"/>
    <w:rsid w:val="000A293E"/>
    <w:rsid w:val="000A3A17"/>
    <w:rsid w:val="000B7169"/>
    <w:rsid w:val="000C03D8"/>
    <w:rsid w:val="000C160A"/>
    <w:rsid w:val="000C517C"/>
    <w:rsid w:val="000C7FFE"/>
    <w:rsid w:val="000D2ECD"/>
    <w:rsid w:val="000E292F"/>
    <w:rsid w:val="000E4F4C"/>
    <w:rsid w:val="000F0D3C"/>
    <w:rsid w:val="000F2547"/>
    <w:rsid w:val="000F58AC"/>
    <w:rsid w:val="00103496"/>
    <w:rsid w:val="00110B2C"/>
    <w:rsid w:val="00111392"/>
    <w:rsid w:val="00116979"/>
    <w:rsid w:val="00117AE9"/>
    <w:rsid w:val="001239C0"/>
    <w:rsid w:val="00124E23"/>
    <w:rsid w:val="00125911"/>
    <w:rsid w:val="001305E9"/>
    <w:rsid w:val="001548F7"/>
    <w:rsid w:val="00156C78"/>
    <w:rsid w:val="001610A8"/>
    <w:rsid w:val="00171F3E"/>
    <w:rsid w:val="00172DAD"/>
    <w:rsid w:val="00174B6B"/>
    <w:rsid w:val="00176B1C"/>
    <w:rsid w:val="001853F6"/>
    <w:rsid w:val="00191444"/>
    <w:rsid w:val="00195749"/>
    <w:rsid w:val="001B1F12"/>
    <w:rsid w:val="001B2310"/>
    <w:rsid w:val="001B2733"/>
    <w:rsid w:val="001D0EB4"/>
    <w:rsid w:val="001D1F36"/>
    <w:rsid w:val="001D6B7B"/>
    <w:rsid w:val="001E0D95"/>
    <w:rsid w:val="001E1F01"/>
    <w:rsid w:val="001E38E8"/>
    <w:rsid w:val="001F208E"/>
    <w:rsid w:val="001F66E9"/>
    <w:rsid w:val="00203DBD"/>
    <w:rsid w:val="00221B8A"/>
    <w:rsid w:val="002376A4"/>
    <w:rsid w:val="00245019"/>
    <w:rsid w:val="00247ED0"/>
    <w:rsid w:val="0025376F"/>
    <w:rsid w:val="00257EEC"/>
    <w:rsid w:val="00261ABC"/>
    <w:rsid w:val="002807CF"/>
    <w:rsid w:val="00282AA3"/>
    <w:rsid w:val="00283E65"/>
    <w:rsid w:val="002856FA"/>
    <w:rsid w:val="00290E68"/>
    <w:rsid w:val="00294D1B"/>
    <w:rsid w:val="00297BEC"/>
    <w:rsid w:val="002B1B99"/>
    <w:rsid w:val="002B29F3"/>
    <w:rsid w:val="002B3B53"/>
    <w:rsid w:val="002B413D"/>
    <w:rsid w:val="002C0FF8"/>
    <w:rsid w:val="002D2BD5"/>
    <w:rsid w:val="002D41BE"/>
    <w:rsid w:val="002D7B97"/>
    <w:rsid w:val="002E32D7"/>
    <w:rsid w:val="002E48D4"/>
    <w:rsid w:val="002E505E"/>
    <w:rsid w:val="002F36A8"/>
    <w:rsid w:val="002F6578"/>
    <w:rsid w:val="002F7EE6"/>
    <w:rsid w:val="00300D5A"/>
    <w:rsid w:val="00301527"/>
    <w:rsid w:val="00304348"/>
    <w:rsid w:val="00306823"/>
    <w:rsid w:val="00315716"/>
    <w:rsid w:val="0032030C"/>
    <w:rsid w:val="0032340C"/>
    <w:rsid w:val="00340DE9"/>
    <w:rsid w:val="0034375A"/>
    <w:rsid w:val="00345709"/>
    <w:rsid w:val="003505D1"/>
    <w:rsid w:val="00353C04"/>
    <w:rsid w:val="0035476E"/>
    <w:rsid w:val="00356BCB"/>
    <w:rsid w:val="003729C5"/>
    <w:rsid w:val="00381961"/>
    <w:rsid w:val="00382171"/>
    <w:rsid w:val="003972E5"/>
    <w:rsid w:val="003A1DF4"/>
    <w:rsid w:val="003B2464"/>
    <w:rsid w:val="003B3509"/>
    <w:rsid w:val="003B4277"/>
    <w:rsid w:val="003B544B"/>
    <w:rsid w:val="003D5165"/>
    <w:rsid w:val="003E0485"/>
    <w:rsid w:val="003F45A7"/>
    <w:rsid w:val="00401CDD"/>
    <w:rsid w:val="00404889"/>
    <w:rsid w:val="00410788"/>
    <w:rsid w:val="00411AA2"/>
    <w:rsid w:val="00413160"/>
    <w:rsid w:val="004233D1"/>
    <w:rsid w:val="0042564D"/>
    <w:rsid w:val="004278F5"/>
    <w:rsid w:val="00427AAC"/>
    <w:rsid w:val="00430BDA"/>
    <w:rsid w:val="00434D59"/>
    <w:rsid w:val="00435E66"/>
    <w:rsid w:val="004360FE"/>
    <w:rsid w:val="004428DB"/>
    <w:rsid w:val="004437AC"/>
    <w:rsid w:val="00447132"/>
    <w:rsid w:val="00447873"/>
    <w:rsid w:val="00447B99"/>
    <w:rsid w:val="00451C11"/>
    <w:rsid w:val="00455A20"/>
    <w:rsid w:val="00456162"/>
    <w:rsid w:val="004572D5"/>
    <w:rsid w:val="0047366C"/>
    <w:rsid w:val="0047641B"/>
    <w:rsid w:val="00476F13"/>
    <w:rsid w:val="00477A68"/>
    <w:rsid w:val="00477CFC"/>
    <w:rsid w:val="00480E56"/>
    <w:rsid w:val="00483C3B"/>
    <w:rsid w:val="004870FA"/>
    <w:rsid w:val="0049083C"/>
    <w:rsid w:val="00492256"/>
    <w:rsid w:val="004A0358"/>
    <w:rsid w:val="004A06CE"/>
    <w:rsid w:val="004A51A6"/>
    <w:rsid w:val="004A655B"/>
    <w:rsid w:val="004A7E15"/>
    <w:rsid w:val="004D48F4"/>
    <w:rsid w:val="004E189D"/>
    <w:rsid w:val="004E2666"/>
    <w:rsid w:val="004E2AB1"/>
    <w:rsid w:val="004E5D46"/>
    <w:rsid w:val="004F0A8E"/>
    <w:rsid w:val="004F43D2"/>
    <w:rsid w:val="00502A94"/>
    <w:rsid w:val="0052714F"/>
    <w:rsid w:val="005308BA"/>
    <w:rsid w:val="005322C1"/>
    <w:rsid w:val="00533C1D"/>
    <w:rsid w:val="00533DA5"/>
    <w:rsid w:val="00540D4E"/>
    <w:rsid w:val="00542039"/>
    <w:rsid w:val="00551931"/>
    <w:rsid w:val="005519B4"/>
    <w:rsid w:val="00551A66"/>
    <w:rsid w:val="0055457B"/>
    <w:rsid w:val="00554B86"/>
    <w:rsid w:val="00555FFE"/>
    <w:rsid w:val="00557B74"/>
    <w:rsid w:val="0056090F"/>
    <w:rsid w:val="00563FCB"/>
    <w:rsid w:val="00577A1E"/>
    <w:rsid w:val="0058252B"/>
    <w:rsid w:val="00583165"/>
    <w:rsid w:val="00584F2A"/>
    <w:rsid w:val="005872E9"/>
    <w:rsid w:val="00591622"/>
    <w:rsid w:val="00594A90"/>
    <w:rsid w:val="00594CB3"/>
    <w:rsid w:val="005A04EE"/>
    <w:rsid w:val="005A2F87"/>
    <w:rsid w:val="005B6FFF"/>
    <w:rsid w:val="005C2EDE"/>
    <w:rsid w:val="005C4622"/>
    <w:rsid w:val="005C64B1"/>
    <w:rsid w:val="005D0E01"/>
    <w:rsid w:val="005D10B1"/>
    <w:rsid w:val="005D392E"/>
    <w:rsid w:val="005D56FC"/>
    <w:rsid w:val="005E0A67"/>
    <w:rsid w:val="005E182D"/>
    <w:rsid w:val="005E1BDB"/>
    <w:rsid w:val="005E24E3"/>
    <w:rsid w:val="005F0608"/>
    <w:rsid w:val="00605B71"/>
    <w:rsid w:val="006069F7"/>
    <w:rsid w:val="0061499F"/>
    <w:rsid w:val="00616824"/>
    <w:rsid w:val="006174BA"/>
    <w:rsid w:val="00621D2B"/>
    <w:rsid w:val="00622DA7"/>
    <w:rsid w:val="0063483C"/>
    <w:rsid w:val="00635009"/>
    <w:rsid w:val="00635DF9"/>
    <w:rsid w:val="00645C22"/>
    <w:rsid w:val="006505D4"/>
    <w:rsid w:val="006601C5"/>
    <w:rsid w:val="006618F9"/>
    <w:rsid w:val="00663ABB"/>
    <w:rsid w:val="00672718"/>
    <w:rsid w:val="006731ED"/>
    <w:rsid w:val="00677853"/>
    <w:rsid w:val="00682B86"/>
    <w:rsid w:val="00686A2D"/>
    <w:rsid w:val="00691A31"/>
    <w:rsid w:val="00697C16"/>
    <w:rsid w:val="006A391B"/>
    <w:rsid w:val="006A7A28"/>
    <w:rsid w:val="006B13AC"/>
    <w:rsid w:val="006B37DE"/>
    <w:rsid w:val="006B7D24"/>
    <w:rsid w:val="006C391F"/>
    <w:rsid w:val="006D0AF9"/>
    <w:rsid w:val="006D3E9F"/>
    <w:rsid w:val="006D4AF7"/>
    <w:rsid w:val="006F21BC"/>
    <w:rsid w:val="007021A0"/>
    <w:rsid w:val="00704FDF"/>
    <w:rsid w:val="0070568B"/>
    <w:rsid w:val="00706860"/>
    <w:rsid w:val="00713634"/>
    <w:rsid w:val="007151F8"/>
    <w:rsid w:val="00717613"/>
    <w:rsid w:val="007232C8"/>
    <w:rsid w:val="007238AA"/>
    <w:rsid w:val="0072424D"/>
    <w:rsid w:val="00725156"/>
    <w:rsid w:val="007300FD"/>
    <w:rsid w:val="00740A3C"/>
    <w:rsid w:val="00740E8D"/>
    <w:rsid w:val="00743BFD"/>
    <w:rsid w:val="00745215"/>
    <w:rsid w:val="00757D28"/>
    <w:rsid w:val="0076179C"/>
    <w:rsid w:val="00762B84"/>
    <w:rsid w:val="00763BBA"/>
    <w:rsid w:val="00767EE8"/>
    <w:rsid w:val="00771DAD"/>
    <w:rsid w:val="0077354B"/>
    <w:rsid w:val="00796000"/>
    <w:rsid w:val="007A485A"/>
    <w:rsid w:val="007A73A5"/>
    <w:rsid w:val="007B0ACE"/>
    <w:rsid w:val="007B64A6"/>
    <w:rsid w:val="007C01E9"/>
    <w:rsid w:val="007C0D55"/>
    <w:rsid w:val="007C29F6"/>
    <w:rsid w:val="007C2D8E"/>
    <w:rsid w:val="007C4B53"/>
    <w:rsid w:val="007D73E2"/>
    <w:rsid w:val="007E1438"/>
    <w:rsid w:val="007E4734"/>
    <w:rsid w:val="007F068D"/>
    <w:rsid w:val="00801CAB"/>
    <w:rsid w:val="00811F53"/>
    <w:rsid w:val="008131B2"/>
    <w:rsid w:val="00821B88"/>
    <w:rsid w:val="008371A1"/>
    <w:rsid w:val="00841412"/>
    <w:rsid w:val="00841A12"/>
    <w:rsid w:val="0084322B"/>
    <w:rsid w:val="008438C6"/>
    <w:rsid w:val="008470A8"/>
    <w:rsid w:val="00851B92"/>
    <w:rsid w:val="008526DC"/>
    <w:rsid w:val="00853F31"/>
    <w:rsid w:val="0085472A"/>
    <w:rsid w:val="00855704"/>
    <w:rsid w:val="00856F79"/>
    <w:rsid w:val="008577F0"/>
    <w:rsid w:val="0086422C"/>
    <w:rsid w:val="00865AD8"/>
    <w:rsid w:val="00872791"/>
    <w:rsid w:val="008765F0"/>
    <w:rsid w:val="00884AAF"/>
    <w:rsid w:val="00890D5A"/>
    <w:rsid w:val="00892364"/>
    <w:rsid w:val="00893486"/>
    <w:rsid w:val="0089756E"/>
    <w:rsid w:val="008A560D"/>
    <w:rsid w:val="008A7667"/>
    <w:rsid w:val="008E4895"/>
    <w:rsid w:val="008F1001"/>
    <w:rsid w:val="008F2D52"/>
    <w:rsid w:val="008F3A39"/>
    <w:rsid w:val="008F4632"/>
    <w:rsid w:val="008F54EC"/>
    <w:rsid w:val="008F6CE8"/>
    <w:rsid w:val="009075D6"/>
    <w:rsid w:val="00914425"/>
    <w:rsid w:val="00915F57"/>
    <w:rsid w:val="00920EEA"/>
    <w:rsid w:val="00920F00"/>
    <w:rsid w:val="009272A3"/>
    <w:rsid w:val="0093115F"/>
    <w:rsid w:val="00937A55"/>
    <w:rsid w:val="00940837"/>
    <w:rsid w:val="0094332D"/>
    <w:rsid w:val="009447D9"/>
    <w:rsid w:val="00945D4A"/>
    <w:rsid w:val="009504B1"/>
    <w:rsid w:val="00950E02"/>
    <w:rsid w:val="00954B44"/>
    <w:rsid w:val="00954B79"/>
    <w:rsid w:val="00956E20"/>
    <w:rsid w:val="009615CB"/>
    <w:rsid w:val="009641FF"/>
    <w:rsid w:val="0097036A"/>
    <w:rsid w:val="0097177C"/>
    <w:rsid w:val="009728FB"/>
    <w:rsid w:val="00975D9A"/>
    <w:rsid w:val="009839DC"/>
    <w:rsid w:val="00991212"/>
    <w:rsid w:val="00991A8C"/>
    <w:rsid w:val="009951A0"/>
    <w:rsid w:val="00997681"/>
    <w:rsid w:val="009A0DAE"/>
    <w:rsid w:val="009A3B5C"/>
    <w:rsid w:val="009A3E96"/>
    <w:rsid w:val="009B0FCE"/>
    <w:rsid w:val="009B2AAE"/>
    <w:rsid w:val="009C3F33"/>
    <w:rsid w:val="009D5B01"/>
    <w:rsid w:val="009E1E98"/>
    <w:rsid w:val="009E6B1E"/>
    <w:rsid w:val="009F2721"/>
    <w:rsid w:val="009F50CE"/>
    <w:rsid w:val="00A03205"/>
    <w:rsid w:val="00A07047"/>
    <w:rsid w:val="00A1208F"/>
    <w:rsid w:val="00A335A4"/>
    <w:rsid w:val="00A34D35"/>
    <w:rsid w:val="00A42D09"/>
    <w:rsid w:val="00A54AC5"/>
    <w:rsid w:val="00A62622"/>
    <w:rsid w:val="00A64ABC"/>
    <w:rsid w:val="00A703AC"/>
    <w:rsid w:val="00A730F4"/>
    <w:rsid w:val="00A87A93"/>
    <w:rsid w:val="00A90B44"/>
    <w:rsid w:val="00A910C2"/>
    <w:rsid w:val="00A917B3"/>
    <w:rsid w:val="00A91A38"/>
    <w:rsid w:val="00A91EB0"/>
    <w:rsid w:val="00AA22B0"/>
    <w:rsid w:val="00AA528C"/>
    <w:rsid w:val="00AA7551"/>
    <w:rsid w:val="00AB5743"/>
    <w:rsid w:val="00AB583A"/>
    <w:rsid w:val="00AB597C"/>
    <w:rsid w:val="00AC6410"/>
    <w:rsid w:val="00AC65E2"/>
    <w:rsid w:val="00AD0B58"/>
    <w:rsid w:val="00AE1938"/>
    <w:rsid w:val="00AE1B41"/>
    <w:rsid w:val="00AE537F"/>
    <w:rsid w:val="00AE5CDC"/>
    <w:rsid w:val="00AE68A1"/>
    <w:rsid w:val="00AF1958"/>
    <w:rsid w:val="00AF2778"/>
    <w:rsid w:val="00B02304"/>
    <w:rsid w:val="00B04E89"/>
    <w:rsid w:val="00B14C98"/>
    <w:rsid w:val="00B21778"/>
    <w:rsid w:val="00B352A5"/>
    <w:rsid w:val="00B401DC"/>
    <w:rsid w:val="00B42074"/>
    <w:rsid w:val="00B518AB"/>
    <w:rsid w:val="00B53249"/>
    <w:rsid w:val="00B65FCA"/>
    <w:rsid w:val="00B66DEE"/>
    <w:rsid w:val="00B66FF1"/>
    <w:rsid w:val="00B73041"/>
    <w:rsid w:val="00B73BE6"/>
    <w:rsid w:val="00B76C2C"/>
    <w:rsid w:val="00B805D0"/>
    <w:rsid w:val="00B82554"/>
    <w:rsid w:val="00B91861"/>
    <w:rsid w:val="00B9557D"/>
    <w:rsid w:val="00B96066"/>
    <w:rsid w:val="00B960A2"/>
    <w:rsid w:val="00B965FB"/>
    <w:rsid w:val="00B97F44"/>
    <w:rsid w:val="00BA24B1"/>
    <w:rsid w:val="00BB0052"/>
    <w:rsid w:val="00BC237E"/>
    <w:rsid w:val="00BC3121"/>
    <w:rsid w:val="00BD1A43"/>
    <w:rsid w:val="00BD1DC8"/>
    <w:rsid w:val="00BE05C8"/>
    <w:rsid w:val="00BE1982"/>
    <w:rsid w:val="00BE4F0A"/>
    <w:rsid w:val="00BE67FF"/>
    <w:rsid w:val="00BF0C25"/>
    <w:rsid w:val="00BF1481"/>
    <w:rsid w:val="00BF3D6D"/>
    <w:rsid w:val="00C0124D"/>
    <w:rsid w:val="00C02F1E"/>
    <w:rsid w:val="00C05E2A"/>
    <w:rsid w:val="00C07C8A"/>
    <w:rsid w:val="00C07CD8"/>
    <w:rsid w:val="00C10277"/>
    <w:rsid w:val="00C138F6"/>
    <w:rsid w:val="00C32AD8"/>
    <w:rsid w:val="00C35302"/>
    <w:rsid w:val="00C379E8"/>
    <w:rsid w:val="00C432BF"/>
    <w:rsid w:val="00C47772"/>
    <w:rsid w:val="00C50F53"/>
    <w:rsid w:val="00C65BCC"/>
    <w:rsid w:val="00C76210"/>
    <w:rsid w:val="00C80D64"/>
    <w:rsid w:val="00C80EF2"/>
    <w:rsid w:val="00C81261"/>
    <w:rsid w:val="00C81B8C"/>
    <w:rsid w:val="00C87846"/>
    <w:rsid w:val="00C953B7"/>
    <w:rsid w:val="00C95C26"/>
    <w:rsid w:val="00CA221A"/>
    <w:rsid w:val="00CA53C3"/>
    <w:rsid w:val="00CA77F9"/>
    <w:rsid w:val="00CB4C31"/>
    <w:rsid w:val="00CC07B6"/>
    <w:rsid w:val="00CC13DC"/>
    <w:rsid w:val="00CC6F7A"/>
    <w:rsid w:val="00CC7182"/>
    <w:rsid w:val="00CD682D"/>
    <w:rsid w:val="00CE29DC"/>
    <w:rsid w:val="00CE2A9D"/>
    <w:rsid w:val="00CF0E3A"/>
    <w:rsid w:val="00CF5579"/>
    <w:rsid w:val="00D00971"/>
    <w:rsid w:val="00D0227E"/>
    <w:rsid w:val="00D029AB"/>
    <w:rsid w:val="00D03761"/>
    <w:rsid w:val="00D05594"/>
    <w:rsid w:val="00D068D3"/>
    <w:rsid w:val="00D10C08"/>
    <w:rsid w:val="00D10DED"/>
    <w:rsid w:val="00D204D6"/>
    <w:rsid w:val="00D32912"/>
    <w:rsid w:val="00D34EEE"/>
    <w:rsid w:val="00D3654D"/>
    <w:rsid w:val="00D409CF"/>
    <w:rsid w:val="00D40F58"/>
    <w:rsid w:val="00D44449"/>
    <w:rsid w:val="00D45628"/>
    <w:rsid w:val="00D4562A"/>
    <w:rsid w:val="00D4787E"/>
    <w:rsid w:val="00D51C1F"/>
    <w:rsid w:val="00D52C51"/>
    <w:rsid w:val="00D571D6"/>
    <w:rsid w:val="00D63C2C"/>
    <w:rsid w:val="00D65E84"/>
    <w:rsid w:val="00D70037"/>
    <w:rsid w:val="00D73C94"/>
    <w:rsid w:val="00D76975"/>
    <w:rsid w:val="00D77CF9"/>
    <w:rsid w:val="00D90423"/>
    <w:rsid w:val="00D913B2"/>
    <w:rsid w:val="00D92840"/>
    <w:rsid w:val="00D979B0"/>
    <w:rsid w:val="00D97EF7"/>
    <w:rsid w:val="00DA1379"/>
    <w:rsid w:val="00DA4A32"/>
    <w:rsid w:val="00DA5851"/>
    <w:rsid w:val="00DB7978"/>
    <w:rsid w:val="00DC7647"/>
    <w:rsid w:val="00DE04E4"/>
    <w:rsid w:val="00DE34E3"/>
    <w:rsid w:val="00DE602C"/>
    <w:rsid w:val="00DE68E5"/>
    <w:rsid w:val="00DE7045"/>
    <w:rsid w:val="00E0213D"/>
    <w:rsid w:val="00E102AE"/>
    <w:rsid w:val="00E14EE7"/>
    <w:rsid w:val="00E17F4D"/>
    <w:rsid w:val="00E20ABD"/>
    <w:rsid w:val="00E22E40"/>
    <w:rsid w:val="00E260F3"/>
    <w:rsid w:val="00E3457E"/>
    <w:rsid w:val="00E36C7B"/>
    <w:rsid w:val="00E36E98"/>
    <w:rsid w:val="00E44996"/>
    <w:rsid w:val="00E50396"/>
    <w:rsid w:val="00E53548"/>
    <w:rsid w:val="00E53580"/>
    <w:rsid w:val="00E561FC"/>
    <w:rsid w:val="00E67A1D"/>
    <w:rsid w:val="00E7049B"/>
    <w:rsid w:val="00E71EA7"/>
    <w:rsid w:val="00E7233B"/>
    <w:rsid w:val="00E77A3A"/>
    <w:rsid w:val="00E964B3"/>
    <w:rsid w:val="00E96E76"/>
    <w:rsid w:val="00EA4A1E"/>
    <w:rsid w:val="00EB1145"/>
    <w:rsid w:val="00EB40AC"/>
    <w:rsid w:val="00EB553E"/>
    <w:rsid w:val="00EC1DAA"/>
    <w:rsid w:val="00EC227E"/>
    <w:rsid w:val="00EC3590"/>
    <w:rsid w:val="00EC6516"/>
    <w:rsid w:val="00ED3E12"/>
    <w:rsid w:val="00ED517F"/>
    <w:rsid w:val="00EE120D"/>
    <w:rsid w:val="00EE67F9"/>
    <w:rsid w:val="00EF045B"/>
    <w:rsid w:val="00EF7018"/>
    <w:rsid w:val="00F00919"/>
    <w:rsid w:val="00F06D37"/>
    <w:rsid w:val="00F07217"/>
    <w:rsid w:val="00F17E38"/>
    <w:rsid w:val="00F27722"/>
    <w:rsid w:val="00F30895"/>
    <w:rsid w:val="00F31940"/>
    <w:rsid w:val="00F4163C"/>
    <w:rsid w:val="00F4672F"/>
    <w:rsid w:val="00F4736F"/>
    <w:rsid w:val="00F51260"/>
    <w:rsid w:val="00F524EC"/>
    <w:rsid w:val="00F648B8"/>
    <w:rsid w:val="00F65BCF"/>
    <w:rsid w:val="00F67977"/>
    <w:rsid w:val="00F70658"/>
    <w:rsid w:val="00F71B22"/>
    <w:rsid w:val="00F87914"/>
    <w:rsid w:val="00F97BBA"/>
    <w:rsid w:val="00FA3DD0"/>
    <w:rsid w:val="00FA4450"/>
    <w:rsid w:val="00FA75EB"/>
    <w:rsid w:val="00FC038B"/>
    <w:rsid w:val="00FC1409"/>
    <w:rsid w:val="00FC3539"/>
    <w:rsid w:val="00FC3922"/>
    <w:rsid w:val="00FC3EA9"/>
    <w:rsid w:val="00FC5A4E"/>
    <w:rsid w:val="00FC5C37"/>
    <w:rsid w:val="00FC68F9"/>
    <w:rsid w:val="00FC721D"/>
    <w:rsid w:val="00FD0532"/>
    <w:rsid w:val="00FD473B"/>
    <w:rsid w:val="00FD7A3B"/>
    <w:rsid w:val="00FE43C0"/>
    <w:rsid w:val="00FE5FFE"/>
    <w:rsid w:val="00FE6A81"/>
    <w:rsid w:val="00FE6F11"/>
    <w:rsid w:val="00FE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78032F87-4214-40B6-B114-178A6E004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Miriam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0B2C"/>
    <w:pPr>
      <w:bidi/>
    </w:pPr>
    <w:rPr>
      <w:rFonts w:cs="David"/>
      <w:sz w:val="22"/>
      <w:szCs w:val="24"/>
      <w:lang w:eastAsia="he-IL" w:bidi="he-IL"/>
    </w:rPr>
  </w:style>
  <w:style w:type="paragraph" w:styleId="Heading1">
    <w:name w:val="heading 1"/>
    <w:basedOn w:val="Normal"/>
    <w:next w:val="Normal"/>
    <w:qFormat/>
    <w:rsid w:val="00110B2C"/>
    <w:pPr>
      <w:keepNext/>
      <w:outlineLvl w:val="0"/>
    </w:pPr>
    <w:rPr>
      <w:b/>
      <w:bCs/>
      <w:szCs w:val="36"/>
    </w:rPr>
  </w:style>
  <w:style w:type="paragraph" w:styleId="Heading2">
    <w:name w:val="heading 2"/>
    <w:basedOn w:val="Normal"/>
    <w:next w:val="Normal"/>
    <w:qFormat/>
    <w:rsid w:val="00110B2C"/>
    <w:pPr>
      <w:keepNext/>
      <w:outlineLvl w:val="1"/>
    </w:pPr>
    <w:rPr>
      <w:rFonts w:cs="Arial"/>
      <w:b/>
      <w:bCs/>
      <w:i/>
      <w:iCs/>
      <w:color w:val="008FE0"/>
      <w:szCs w:val="28"/>
      <w:u w:val="single"/>
    </w:rPr>
  </w:style>
  <w:style w:type="paragraph" w:styleId="Heading8">
    <w:name w:val="heading 8"/>
    <w:basedOn w:val="Normal"/>
    <w:next w:val="Normal"/>
    <w:qFormat/>
    <w:rsid w:val="00110B2C"/>
    <w:pPr>
      <w:numPr>
        <w:ilvl w:val="7"/>
        <w:numId w:val="1"/>
      </w:numPr>
      <w:spacing w:before="240" w:after="60"/>
      <w:outlineLvl w:val="7"/>
    </w:pPr>
    <w:rPr>
      <w:rFonts w:ascii="Arial" w:cs="Miriam"/>
      <w:i/>
      <w:iCs/>
      <w:sz w:val="20"/>
      <w:szCs w:val="20"/>
    </w:rPr>
  </w:style>
  <w:style w:type="paragraph" w:styleId="Heading9">
    <w:name w:val="heading 9"/>
    <w:basedOn w:val="Normal"/>
    <w:next w:val="Normal"/>
    <w:qFormat/>
    <w:rsid w:val="00110B2C"/>
    <w:pPr>
      <w:numPr>
        <w:ilvl w:val="8"/>
        <w:numId w:val="1"/>
      </w:numPr>
      <w:spacing w:before="240" w:after="60"/>
      <w:outlineLvl w:val="8"/>
    </w:pPr>
    <w:rPr>
      <w:rFonts w:ascii="Arial" w:cs="Miriam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10B2C"/>
    <w:pPr>
      <w:tabs>
        <w:tab w:val="center" w:pos="4153"/>
        <w:tab w:val="right" w:pos="8306"/>
      </w:tabs>
    </w:pPr>
    <w:rPr>
      <w:rFonts w:cs="Times New Roman"/>
      <w:szCs w:val="22"/>
    </w:rPr>
  </w:style>
  <w:style w:type="paragraph" w:styleId="Footer">
    <w:name w:val="footer"/>
    <w:basedOn w:val="Normal"/>
    <w:link w:val="FooterChar"/>
    <w:uiPriority w:val="99"/>
    <w:rsid w:val="00110B2C"/>
    <w:pPr>
      <w:tabs>
        <w:tab w:val="center" w:pos="4153"/>
        <w:tab w:val="right" w:pos="8306"/>
      </w:tabs>
    </w:pPr>
    <w:rPr>
      <w:rFonts w:cs="Times New Roman"/>
      <w:szCs w:val="22"/>
    </w:rPr>
  </w:style>
  <w:style w:type="paragraph" w:styleId="BodyText">
    <w:name w:val="Body Text"/>
    <w:basedOn w:val="Normal"/>
    <w:rsid w:val="00110B2C"/>
    <w:pPr>
      <w:tabs>
        <w:tab w:val="left" w:pos="7654"/>
        <w:tab w:val="right" w:pos="9353"/>
      </w:tabs>
      <w:ind w:right="142"/>
    </w:pPr>
  </w:style>
  <w:style w:type="paragraph" w:styleId="TOC1">
    <w:name w:val="toc 1"/>
    <w:basedOn w:val="Normal"/>
    <w:next w:val="Normal"/>
    <w:autoRedefine/>
    <w:semiHidden/>
    <w:rsid w:val="00D05594"/>
    <w:rPr>
      <w:sz w:val="24"/>
      <w:szCs w:val="28"/>
      <w:lang w:eastAsia="en-US"/>
    </w:rPr>
  </w:style>
  <w:style w:type="paragraph" w:styleId="FootnoteText">
    <w:name w:val="footnote text"/>
    <w:basedOn w:val="Normal"/>
    <w:link w:val="FootnoteTextChar"/>
    <w:rsid w:val="00945D4A"/>
    <w:rPr>
      <w:rFonts w:cs="Times New Roman"/>
      <w:sz w:val="20"/>
      <w:szCs w:val="20"/>
    </w:rPr>
  </w:style>
  <w:style w:type="character" w:customStyle="1" w:styleId="FootnoteTextChar">
    <w:name w:val="Footnote Text Char"/>
    <w:link w:val="FootnoteText"/>
    <w:rsid w:val="00945D4A"/>
    <w:rPr>
      <w:rFonts w:cs="Times New Roman"/>
      <w:lang w:eastAsia="he-IL"/>
    </w:rPr>
  </w:style>
  <w:style w:type="character" w:styleId="FootnoteReference">
    <w:name w:val="footnote reference"/>
    <w:rsid w:val="00945D4A"/>
    <w:rPr>
      <w:vertAlign w:val="superscript"/>
    </w:rPr>
  </w:style>
  <w:style w:type="paragraph" w:styleId="ListParagraph">
    <w:name w:val="List Paragraph"/>
    <w:basedOn w:val="Normal"/>
    <w:link w:val="ListParagraphChar"/>
    <w:uiPriority w:val="34"/>
    <w:qFormat/>
    <w:rsid w:val="00920EEA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017D7F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017D7F"/>
    <w:rPr>
      <w:rFonts w:ascii="Tahoma" w:hAnsi="Tahoma" w:cs="Tahoma"/>
      <w:sz w:val="16"/>
      <w:szCs w:val="16"/>
      <w:lang w:eastAsia="he-IL"/>
    </w:rPr>
  </w:style>
  <w:style w:type="character" w:customStyle="1" w:styleId="HeaderChar">
    <w:name w:val="Header Char"/>
    <w:link w:val="Header"/>
    <w:rsid w:val="009447D9"/>
    <w:rPr>
      <w:rFonts w:cs="David"/>
      <w:sz w:val="22"/>
      <w:szCs w:val="22"/>
      <w:lang w:eastAsia="he-IL"/>
    </w:rPr>
  </w:style>
  <w:style w:type="paragraph" w:customStyle="1" w:styleId="1">
    <w:name w:val="1"/>
    <w:basedOn w:val="Normal"/>
    <w:next w:val="Title"/>
    <w:qFormat/>
    <w:rsid w:val="00577A1E"/>
    <w:pPr>
      <w:jc w:val="center"/>
    </w:pPr>
    <w:rPr>
      <w:rFonts w:cs="Narkisim"/>
      <w:noProof/>
      <w:sz w:val="32"/>
      <w:szCs w:val="32"/>
      <w:u w:val="single"/>
    </w:rPr>
  </w:style>
  <w:style w:type="paragraph" w:styleId="Subtitle">
    <w:name w:val="Subtitle"/>
    <w:basedOn w:val="Normal"/>
    <w:link w:val="SubtitleChar"/>
    <w:qFormat/>
    <w:rsid w:val="00577A1E"/>
    <w:pPr>
      <w:jc w:val="center"/>
    </w:pPr>
    <w:rPr>
      <w:rFonts w:cs="Times New Roman"/>
      <w:noProof/>
      <w:sz w:val="24"/>
    </w:rPr>
  </w:style>
  <w:style w:type="character" w:customStyle="1" w:styleId="SubtitleChar">
    <w:name w:val="Subtitle Char"/>
    <w:link w:val="Subtitle"/>
    <w:rsid w:val="00577A1E"/>
    <w:rPr>
      <w:rFonts w:cs="David"/>
      <w:noProof/>
      <w:sz w:val="24"/>
      <w:szCs w:val="24"/>
      <w:lang w:eastAsia="he-IL"/>
    </w:rPr>
  </w:style>
  <w:style w:type="table" w:styleId="TableGrid">
    <w:name w:val="Table Grid"/>
    <w:basedOn w:val="TableNormal"/>
    <w:rsid w:val="00577A1E"/>
    <w:pPr>
      <w:jc w:val="right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577A1E"/>
    <w:pPr>
      <w:pBdr>
        <w:bottom w:val="single" w:sz="8" w:space="4" w:color="4F81BD"/>
      </w:pBdr>
      <w:spacing w:after="300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577A1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he-IL"/>
    </w:rPr>
  </w:style>
  <w:style w:type="character" w:styleId="CommentReference">
    <w:name w:val="annotation reference"/>
    <w:rsid w:val="00C953B7"/>
    <w:rPr>
      <w:sz w:val="16"/>
      <w:szCs w:val="16"/>
    </w:rPr>
  </w:style>
  <w:style w:type="paragraph" w:styleId="CommentText">
    <w:name w:val="annotation text"/>
    <w:basedOn w:val="Normal"/>
    <w:link w:val="CommentTextChar"/>
    <w:rsid w:val="00C953B7"/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rsid w:val="00C953B7"/>
    <w:rPr>
      <w:rFonts w:cs="David"/>
      <w:lang w:eastAsia="he-IL"/>
    </w:rPr>
  </w:style>
  <w:style w:type="paragraph" w:styleId="CommentSubject">
    <w:name w:val="annotation subject"/>
    <w:basedOn w:val="CommentText"/>
    <w:next w:val="CommentText"/>
    <w:link w:val="CommentSubjectChar"/>
    <w:rsid w:val="00C953B7"/>
    <w:rPr>
      <w:b/>
      <w:bCs/>
    </w:rPr>
  </w:style>
  <w:style w:type="character" w:customStyle="1" w:styleId="CommentSubjectChar">
    <w:name w:val="Comment Subject Char"/>
    <w:link w:val="CommentSubject"/>
    <w:rsid w:val="00C953B7"/>
    <w:rPr>
      <w:rFonts w:cs="David"/>
      <w:b/>
      <w:bCs/>
      <w:lang w:eastAsia="he-IL"/>
    </w:rPr>
  </w:style>
  <w:style w:type="paragraph" w:styleId="Revision">
    <w:name w:val="Revision"/>
    <w:hidden/>
    <w:uiPriority w:val="99"/>
    <w:semiHidden/>
    <w:rsid w:val="00C953B7"/>
    <w:rPr>
      <w:rFonts w:cs="David"/>
      <w:sz w:val="22"/>
      <w:szCs w:val="24"/>
      <w:lang w:eastAsia="he-IL" w:bidi="he-IL"/>
    </w:rPr>
  </w:style>
  <w:style w:type="character" w:customStyle="1" w:styleId="FooterChar">
    <w:name w:val="Footer Char"/>
    <w:link w:val="Footer"/>
    <w:uiPriority w:val="99"/>
    <w:rsid w:val="00480E56"/>
    <w:rPr>
      <w:rFonts w:cs="David"/>
      <w:sz w:val="22"/>
      <w:szCs w:val="22"/>
      <w:lang w:eastAsia="he-IL"/>
    </w:rPr>
  </w:style>
  <w:style w:type="character" w:styleId="Hyperlink">
    <w:name w:val="Hyperlink"/>
    <w:uiPriority w:val="99"/>
    <w:unhideWhenUsed/>
    <w:rsid w:val="00841412"/>
    <w:rPr>
      <w:color w:val="0000FF"/>
      <w:u w:val="single"/>
    </w:rPr>
  </w:style>
  <w:style w:type="paragraph" w:styleId="NormalWeb">
    <w:name w:val="Normal (Web)"/>
    <w:basedOn w:val="Normal"/>
    <w:rsid w:val="004A51A6"/>
    <w:rPr>
      <w:rFonts w:cs="Times New Roman"/>
      <w:sz w:val="24"/>
    </w:rPr>
  </w:style>
  <w:style w:type="character" w:customStyle="1" w:styleId="highlight">
    <w:name w:val="highlight"/>
    <w:rsid w:val="00B960A2"/>
  </w:style>
  <w:style w:type="paragraph" w:customStyle="1" w:styleId="Default">
    <w:name w:val="Default"/>
    <w:rsid w:val="00B960A2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 w:bidi="he-IL"/>
    </w:rPr>
  </w:style>
  <w:style w:type="character" w:customStyle="1" w:styleId="jrnl">
    <w:name w:val="jrnl"/>
    <w:rsid w:val="00B960A2"/>
  </w:style>
  <w:style w:type="character" w:styleId="Strong">
    <w:name w:val="Strong"/>
    <w:uiPriority w:val="22"/>
    <w:qFormat/>
    <w:rsid w:val="00B960A2"/>
    <w:rPr>
      <w:b/>
      <w:bCs/>
    </w:rPr>
  </w:style>
  <w:style w:type="paragraph" w:customStyle="1" w:styleId="a">
    <w:name w:val="מספור"/>
    <w:basedOn w:val="ListParagraph"/>
    <w:link w:val="a0"/>
    <w:rsid w:val="002376A4"/>
    <w:pPr>
      <w:spacing w:after="200" w:line="276" w:lineRule="auto"/>
      <w:ind w:left="-1"/>
    </w:pPr>
    <w:rPr>
      <w:rFonts w:ascii="Calibri" w:hAnsi="Calibri" w:cs="Arial"/>
      <w:sz w:val="28"/>
      <w:szCs w:val="28"/>
      <w:lang w:eastAsia="en-US"/>
    </w:rPr>
  </w:style>
  <w:style w:type="character" w:customStyle="1" w:styleId="ListParagraphChar">
    <w:name w:val="List Paragraph Char"/>
    <w:link w:val="ListParagraph"/>
    <w:uiPriority w:val="34"/>
    <w:rsid w:val="002376A4"/>
    <w:rPr>
      <w:rFonts w:cs="David"/>
      <w:sz w:val="22"/>
      <w:szCs w:val="24"/>
      <w:lang w:eastAsia="he-IL"/>
    </w:rPr>
  </w:style>
  <w:style w:type="character" w:customStyle="1" w:styleId="a0">
    <w:name w:val="מספור תו"/>
    <w:link w:val="a"/>
    <w:rsid w:val="002376A4"/>
    <w:rPr>
      <w:rFonts w:ascii="Calibri" w:hAnsi="Calibri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9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272215">
                  <w:marLeft w:val="480"/>
                  <w:marRight w:val="48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09072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5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32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2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19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770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3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520Files\matrix\D2Kpro%2520Client%2520for%2520Office\D2K\1\&#1502;&#1499;&#1514;&#1489;%2520&#1497;&#1493;&#1510;&#1488;%2520&#1512;&#1488;&#1513;%2520&#1488;&#1490;&#1507;%2520&#1505;&#1497;&#1506;&#1493;&#1491;%2520&#1489;&#1511;&#1492;&#1497;&#1500;&#1492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99B3E23616016043B3332791D95D899C" ma:contentTypeVersion="2" ma:contentTypeDescription="צור מסמך חדש." ma:contentTypeScope="" ma:versionID="7223029c8404f85f3722e81ed08ee016">
  <xsd:schema xmlns:xsd="http://www.w3.org/2001/XMLSchema" xmlns:xs="http://www.w3.org/2001/XMLSchema" xmlns:p="http://schemas.microsoft.com/office/2006/metadata/properties" xmlns:ns2="f00ce969-dd50-4850-b485-d3decc3abb8e" targetNamespace="http://schemas.microsoft.com/office/2006/metadata/properties" ma:root="true" ma:fieldsID="f243e227ea413f6f68d95ab14d4e8efb" ns2:_="">
    <xsd:import namespace="f00ce969-dd50-4850-b485-d3decc3abb8e"/>
    <xsd:element name="properties">
      <xsd:complexType>
        <xsd:sequence>
          <xsd:element name="documentManagement">
            <xsd:complexType>
              <xsd:all>
                <xsd:element ref="ns2:_x05e7__x05d9__x05e9__x05d5__x05e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0ce969-dd50-4850-b485-d3decc3abb8e" elementFormDefault="qualified">
    <xsd:import namespace="http://schemas.microsoft.com/office/2006/documentManagement/types"/>
    <xsd:import namespace="http://schemas.microsoft.com/office/infopath/2007/PartnerControls"/>
    <xsd:element name="_x05e7__x05d9__x05e9__x05d5__x05e8_" ma:index="8" nillable="true" ma:displayName="קישור" ma:format="Hyperlink" ma:internalName="_x05e7__x05d9__x05e9__x05d5__x05e8_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 ma:readOnly="true"/>
        <xsd:element ref="dc:title" minOccurs="0" maxOccurs="1" ma:index="4" ma:displayName="כותרת ראשי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5e7__x05d9__x05e9__x05d5__x05e8_ xmlns="f00ce969-dd50-4850-b485-d3decc3abb8e">
      <Url xsi:nil="true"/>
      <Description xsi:nil="true"/>
    </_x05e7__x05d9__x05e9__x05d5__x05e8_>
  </documentManagement>
</p:properties>
</file>

<file path=customXml/itemProps1.xml><?xml version="1.0" encoding="utf-8"?>
<ds:datastoreItem xmlns:ds="http://schemas.openxmlformats.org/officeDocument/2006/customXml" ds:itemID="{FE167527-454C-4CFD-B513-D5F52D65BA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9193149-6F31-41B6-96C6-CB16D9DE0C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2C45AE-9A3F-4BB3-86A9-2B65ADEA37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0ce969-dd50-4850-b485-d3decc3abb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8B2FDCB-C4C6-4EB0-A993-2D783D4014B7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1F0DC74E-4E0D-4093-AA2C-557F86C99F0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מכתב%20יוצא%20ראש%20אגף%20סיעוד%20בקהילה</Template>
  <TotalTime>0</TotalTime>
  <Pages>1</Pages>
  <Words>319</Words>
  <Characters>1822</Characters>
  <Application>Microsoft Office Word</Application>
  <DocSecurity>4</DocSecurity>
  <Lines>15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מרשמים אישיים לרופאים גמלאי הכללית</vt:lpstr>
      <vt:lpstr>תבנית לטיוטת הנחיה</vt:lpstr>
    </vt:vector>
  </TitlesOfParts>
  <Company>Gilad-Mituv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מרשמים אישיים לרופאים גמלאי הכללית</dc:title>
  <dc:subject/>
  <dc:creator>elinorle2</dc:creator>
  <cp:keywords/>
  <cp:lastModifiedBy>cloudconvert_4</cp:lastModifiedBy>
  <cp:revision>2</cp:revision>
  <cp:lastPrinted>2016-08-24T11:47:00Z</cp:lastPrinted>
  <dcterms:created xsi:type="dcterms:W3CDTF">2025-05-26T14:14:00Z</dcterms:created>
  <dcterms:modified xsi:type="dcterms:W3CDTF">2025-05-26T14:14:00Z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ntityName_BaseProfile_הנהלה ראשית_D2K">
    <vt:lpwstr>ElinorLe2_05-12-2012-9-13-25-276.docx</vt:lpwstr>
  </property>
  <property fmtid="{D5CDD505-2E9C-101B-9397-08002B2CF9AE}" pid="3" name="CreatedBy_BaseProfile_הנהלה ראשית_D2K">
    <vt:lpwstr>אלינור לוי</vt:lpwstr>
  </property>
  <property fmtid="{D5CDD505-2E9C-101B-9397-08002B2CF9AE}" pid="4" name="EntityReference_BaseProfile_הנהלה ראשית_D2K">
    <vt:lpwstr>NK-1427</vt:lpwstr>
  </property>
  <property fmtid="{D5CDD505-2E9C-101B-9397-08002B2CF9AE}" pid="5" name="TypeName_BaseProfile_הנהלה ראשית_D2K">
    <vt:lpwstr>דואר יוצא - ראש אגף סיעוד בחטיבת הקהילה</vt:lpwstr>
  </property>
  <property fmtid="{D5CDD505-2E9C-101B-9397-08002B2CF9AE}" pid="6" name="CreatedAt_BaseProfile_הנהלה ראשית_D2K">
    <vt:lpwstr>05/12/2012</vt:lpwstr>
  </property>
  <property fmtid="{D5CDD505-2E9C-101B-9397-08002B2CF9AE}" pid="7" name="UpdatedAt_BaseProfile_הנהלה ראשית_D2K">
    <vt:lpwstr>05/12/2012</vt:lpwstr>
  </property>
  <property fmtid="{D5CDD505-2E9C-101B-9397-08002B2CF9AE}" pid="8" name="הנדון_דואר יוצא_הנהלה ראשית_D2K">
    <vt:lpwstr>הנחיות רפואיות סיעודיות </vt:lpwstr>
  </property>
  <property fmtid="{D5CDD505-2E9C-101B-9397-08002B2CF9AE}" pid="9" name="שם השולח_דואר יוצא_הנהלה ראשית_D2K">
    <vt:lpwstr/>
  </property>
  <property fmtid="{D5CDD505-2E9C-101B-9397-08002B2CF9AE}" pid="10" name="שם המקבל_דואר יוצא_הנהלה ראשית_D2K">
    <vt:lpwstr/>
  </property>
  <property fmtid="{D5CDD505-2E9C-101B-9397-08002B2CF9AE}" pid="11" name="תאריך המסמך_דואר יוצא_הנהלה ראשית_D2K">
    <vt:lpwstr>05/12/2012</vt:lpwstr>
  </property>
  <property fmtid="{D5CDD505-2E9C-101B-9397-08002B2CF9AE}" pid="12" name="סוג המסמך_דואר יוצא_הנהלה ראשית_D2K">
    <vt:lpwstr/>
  </property>
  <property fmtid="{D5CDD505-2E9C-101B-9397-08002B2CF9AE}" pid="13" name="הערה_דואר יוצא_הנהלה ראשית_D2K">
    <vt:lpwstr/>
  </property>
  <property fmtid="{D5CDD505-2E9C-101B-9397-08002B2CF9AE}" pid="14" name="תויק סופית_דואר יוצא_הנהלה ראשית_D2K">
    <vt:lpwstr>לא</vt:lpwstr>
  </property>
  <property fmtid="{D5CDD505-2E9C-101B-9397-08002B2CF9AE}" pid="15" name="ContentType">
    <vt:lpwstr>מסמך</vt:lpwstr>
  </property>
  <property fmtid="{D5CDD505-2E9C-101B-9397-08002B2CF9AE}" pid="16" name="ContentTypeId">
    <vt:lpwstr>0x01010031F23EB29B540E4596BA286FD550758B</vt:lpwstr>
  </property>
</Properties>
</file>